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B51D0" w14:textId="77777777" w:rsidR="00F0065A" w:rsidRPr="00AB3D34" w:rsidRDefault="00F0065A" w:rsidP="00F0065A">
      <w:pPr>
        <w:tabs>
          <w:tab w:val="left" w:pos="924"/>
        </w:tabs>
        <w:rPr>
          <w:sz w:val="12"/>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617"/>
      </w:tblGrid>
      <w:tr w:rsidR="00F0065A" w14:paraId="4B5632ED" w14:textId="77777777" w:rsidTr="00045760">
        <w:tc>
          <w:tcPr>
            <w:tcW w:w="4616" w:type="dxa"/>
          </w:tcPr>
          <w:p w14:paraId="161E6751" w14:textId="77777777" w:rsidR="00F0065A" w:rsidRPr="00045760" w:rsidRDefault="00CC5BCD" w:rsidP="00F0065A">
            <w:pPr>
              <w:tabs>
                <w:tab w:val="left" w:pos="924"/>
              </w:tabs>
              <w:rPr>
                <w:sz w:val="24"/>
                <w:szCs w:val="22"/>
              </w:rPr>
            </w:pPr>
            <w:sdt>
              <w:sdtPr>
                <w:rPr>
                  <w:sz w:val="24"/>
                  <w:szCs w:val="22"/>
                </w:rPr>
                <w:id w:val="-746640884"/>
                <w14:checkbox>
                  <w14:checked w14:val="0"/>
                  <w14:checkedState w14:val="2612" w14:font="MS Gothic"/>
                  <w14:uncheckedState w14:val="2610" w14:font="MS Gothic"/>
                </w14:checkbox>
              </w:sdtPr>
              <w:sdtEndPr/>
              <w:sdtContent>
                <w:r w:rsidR="00F0065A" w:rsidRPr="00045760">
                  <w:rPr>
                    <w:rFonts w:ascii="MS Gothic" w:eastAsia="MS Gothic" w:hAnsi="MS Gothic" w:hint="eastAsia"/>
                    <w:sz w:val="24"/>
                    <w:szCs w:val="22"/>
                  </w:rPr>
                  <w:t>☐</w:t>
                </w:r>
              </w:sdtContent>
            </w:sdt>
            <w:r w:rsidR="00F0065A" w:rsidRPr="00045760">
              <w:rPr>
                <w:sz w:val="24"/>
                <w:szCs w:val="22"/>
              </w:rPr>
              <w:t xml:space="preserve"> </w:t>
            </w:r>
            <w:r w:rsidR="00F0065A" w:rsidRPr="00045760">
              <w:rPr>
                <w:b/>
                <w:sz w:val="24"/>
                <w:szCs w:val="22"/>
              </w:rPr>
              <w:t>Freitag, 18. September 2020</w:t>
            </w:r>
          </w:p>
        </w:tc>
        <w:tc>
          <w:tcPr>
            <w:tcW w:w="4617" w:type="dxa"/>
          </w:tcPr>
          <w:p w14:paraId="276E3E3B" w14:textId="77777777" w:rsidR="00F0065A" w:rsidRPr="00045760" w:rsidRDefault="00CC5BCD" w:rsidP="00F0065A">
            <w:pPr>
              <w:tabs>
                <w:tab w:val="left" w:pos="924"/>
              </w:tabs>
              <w:rPr>
                <w:sz w:val="24"/>
                <w:szCs w:val="22"/>
              </w:rPr>
            </w:pPr>
            <w:sdt>
              <w:sdtPr>
                <w:rPr>
                  <w:sz w:val="24"/>
                  <w:szCs w:val="22"/>
                </w:rPr>
                <w:id w:val="1714532614"/>
                <w14:checkbox>
                  <w14:checked w14:val="0"/>
                  <w14:checkedState w14:val="2612" w14:font="MS Gothic"/>
                  <w14:uncheckedState w14:val="2610" w14:font="MS Gothic"/>
                </w14:checkbox>
              </w:sdtPr>
              <w:sdtEndPr/>
              <w:sdtContent>
                <w:r w:rsidR="00F0065A" w:rsidRPr="00045760">
                  <w:rPr>
                    <w:rFonts w:ascii="MS Gothic" w:eastAsia="MS Gothic" w:hAnsi="MS Gothic" w:hint="eastAsia"/>
                    <w:sz w:val="24"/>
                    <w:szCs w:val="22"/>
                  </w:rPr>
                  <w:t>☐</w:t>
                </w:r>
              </w:sdtContent>
            </w:sdt>
            <w:r w:rsidR="00F0065A" w:rsidRPr="00045760">
              <w:rPr>
                <w:sz w:val="24"/>
                <w:szCs w:val="22"/>
              </w:rPr>
              <w:t xml:space="preserve"> </w:t>
            </w:r>
            <w:r w:rsidR="00F0065A" w:rsidRPr="00045760">
              <w:rPr>
                <w:b/>
                <w:sz w:val="24"/>
                <w:szCs w:val="22"/>
              </w:rPr>
              <w:t xml:space="preserve">Samstag, 19. September 2020 </w:t>
            </w:r>
          </w:p>
        </w:tc>
      </w:tr>
      <w:tr w:rsidR="00F11FF9" w14:paraId="429AA32D" w14:textId="77777777" w:rsidTr="00AB3D34">
        <w:trPr>
          <w:trHeight w:val="737"/>
        </w:trPr>
        <w:tc>
          <w:tcPr>
            <w:tcW w:w="9233" w:type="dxa"/>
            <w:gridSpan w:val="2"/>
            <w:vAlign w:val="bottom"/>
          </w:tcPr>
          <w:p w14:paraId="44EC919A" w14:textId="77777777" w:rsidR="00F11FF9" w:rsidRPr="00AB3918" w:rsidRDefault="00F11FF9" w:rsidP="00AB3D34">
            <w:pPr>
              <w:tabs>
                <w:tab w:val="left" w:pos="924"/>
              </w:tabs>
              <w:rPr>
                <w:b/>
              </w:rPr>
            </w:pPr>
            <w:r w:rsidRPr="00AB3918">
              <w:rPr>
                <w:b/>
              </w:rPr>
              <w:t>Bevorzugter zeitlicher Rahmen (Mehrfachauswahl möglich</w:t>
            </w:r>
            <w:r w:rsidR="00AB3D34">
              <w:rPr>
                <w:b/>
              </w:rPr>
              <w:t>, die endgültige Zeit wird Ihnen bis zum 11. September mitgeteilt</w:t>
            </w:r>
            <w:r w:rsidRPr="00AB3918">
              <w:rPr>
                <w:b/>
              </w:rPr>
              <w:t>):</w:t>
            </w:r>
          </w:p>
        </w:tc>
      </w:tr>
      <w:tr w:rsidR="00F0065A" w14:paraId="5D2D603C" w14:textId="77777777" w:rsidTr="00045760">
        <w:trPr>
          <w:trHeight w:val="340"/>
        </w:trPr>
        <w:tc>
          <w:tcPr>
            <w:tcW w:w="4616" w:type="dxa"/>
          </w:tcPr>
          <w:p w14:paraId="4172D435" w14:textId="77777777" w:rsidR="00F0065A" w:rsidRDefault="00CC5BCD" w:rsidP="00F11FF9">
            <w:pPr>
              <w:tabs>
                <w:tab w:val="left" w:pos="1416"/>
              </w:tabs>
            </w:pPr>
            <w:sdt>
              <w:sdtPr>
                <w:id w:val="1120256317"/>
                <w14:checkbox>
                  <w14:checked w14:val="0"/>
                  <w14:checkedState w14:val="2612" w14:font="MS Gothic"/>
                  <w14:uncheckedState w14:val="2610" w14:font="MS Gothic"/>
                </w14:checkbox>
              </w:sdtPr>
              <w:sdtEndPr/>
              <w:sdtContent>
                <w:r w:rsidR="00F11FF9">
                  <w:rPr>
                    <w:rFonts w:ascii="MS Gothic" w:eastAsia="MS Gothic" w:hAnsi="MS Gothic" w:hint="eastAsia"/>
                  </w:rPr>
                  <w:t>☐</w:t>
                </w:r>
              </w:sdtContent>
            </w:sdt>
            <w:r w:rsidR="00F11FF9">
              <w:t xml:space="preserve"> 12 bis 15 Uhr</w:t>
            </w:r>
          </w:p>
        </w:tc>
        <w:tc>
          <w:tcPr>
            <w:tcW w:w="4617" w:type="dxa"/>
          </w:tcPr>
          <w:p w14:paraId="6D43CD71" w14:textId="77777777" w:rsidR="00F11FF9" w:rsidRDefault="00CC5BCD" w:rsidP="00F11FF9">
            <w:pPr>
              <w:tabs>
                <w:tab w:val="left" w:pos="792"/>
              </w:tabs>
            </w:pPr>
            <w:sdt>
              <w:sdtPr>
                <w:id w:val="-630248377"/>
                <w14:checkbox>
                  <w14:checked w14:val="0"/>
                  <w14:checkedState w14:val="2612" w14:font="MS Gothic"/>
                  <w14:uncheckedState w14:val="2610" w14:font="MS Gothic"/>
                </w14:checkbox>
              </w:sdtPr>
              <w:sdtEndPr/>
              <w:sdtContent>
                <w:r w:rsidR="00F11FF9">
                  <w:rPr>
                    <w:rFonts w:ascii="MS Gothic" w:eastAsia="MS Gothic" w:hAnsi="MS Gothic" w:hint="eastAsia"/>
                  </w:rPr>
                  <w:t>☐</w:t>
                </w:r>
              </w:sdtContent>
            </w:sdt>
            <w:r w:rsidR="00F11FF9">
              <w:t xml:space="preserve"> 9 bis 12 Uhr</w:t>
            </w:r>
          </w:p>
        </w:tc>
      </w:tr>
      <w:tr w:rsidR="00F0065A" w14:paraId="3A30872D" w14:textId="77777777" w:rsidTr="00045760">
        <w:trPr>
          <w:trHeight w:val="340"/>
        </w:trPr>
        <w:tc>
          <w:tcPr>
            <w:tcW w:w="4616" w:type="dxa"/>
          </w:tcPr>
          <w:p w14:paraId="30D1C520" w14:textId="77777777" w:rsidR="00F0065A" w:rsidRDefault="00CC5BCD" w:rsidP="00F11FF9">
            <w:pPr>
              <w:tabs>
                <w:tab w:val="left" w:pos="1068"/>
              </w:tabs>
            </w:pPr>
            <w:sdt>
              <w:sdtPr>
                <w:id w:val="-1324505879"/>
                <w14:checkbox>
                  <w14:checked w14:val="0"/>
                  <w14:checkedState w14:val="2612" w14:font="MS Gothic"/>
                  <w14:uncheckedState w14:val="2610" w14:font="MS Gothic"/>
                </w14:checkbox>
              </w:sdtPr>
              <w:sdtEndPr/>
              <w:sdtContent>
                <w:r w:rsidR="00F11FF9">
                  <w:rPr>
                    <w:rFonts w:ascii="MS Gothic" w:eastAsia="MS Gothic" w:hAnsi="MS Gothic" w:hint="eastAsia"/>
                  </w:rPr>
                  <w:t>☐</w:t>
                </w:r>
              </w:sdtContent>
            </w:sdt>
            <w:r w:rsidR="00F11FF9">
              <w:t xml:space="preserve"> 15 bis 18 Uhr</w:t>
            </w:r>
          </w:p>
        </w:tc>
        <w:tc>
          <w:tcPr>
            <w:tcW w:w="4617" w:type="dxa"/>
          </w:tcPr>
          <w:p w14:paraId="7A84229B" w14:textId="77777777" w:rsidR="00F0065A" w:rsidRDefault="00CC5BCD" w:rsidP="00F11FF9">
            <w:pPr>
              <w:tabs>
                <w:tab w:val="left" w:pos="1068"/>
              </w:tabs>
            </w:pPr>
            <w:sdt>
              <w:sdtPr>
                <w:id w:val="-30807199"/>
                <w14:checkbox>
                  <w14:checked w14:val="0"/>
                  <w14:checkedState w14:val="2612" w14:font="MS Gothic"/>
                  <w14:uncheckedState w14:val="2610" w14:font="MS Gothic"/>
                </w14:checkbox>
              </w:sdtPr>
              <w:sdtEndPr/>
              <w:sdtContent>
                <w:r w:rsidR="00F11FF9">
                  <w:rPr>
                    <w:rFonts w:ascii="MS Gothic" w:eastAsia="MS Gothic" w:hAnsi="MS Gothic" w:hint="eastAsia"/>
                  </w:rPr>
                  <w:t>☐</w:t>
                </w:r>
              </w:sdtContent>
            </w:sdt>
            <w:r w:rsidR="00F11FF9">
              <w:t xml:space="preserve"> 12 bis 15 Uhr</w:t>
            </w:r>
          </w:p>
        </w:tc>
      </w:tr>
      <w:tr w:rsidR="00F0065A" w14:paraId="1C561FF6" w14:textId="77777777" w:rsidTr="00AB3D34">
        <w:trPr>
          <w:trHeight w:val="397"/>
        </w:trPr>
        <w:tc>
          <w:tcPr>
            <w:tcW w:w="4616" w:type="dxa"/>
          </w:tcPr>
          <w:p w14:paraId="72BE8E5B" w14:textId="77777777" w:rsidR="00F0065A" w:rsidRDefault="00F0065A" w:rsidP="00F0065A">
            <w:pPr>
              <w:tabs>
                <w:tab w:val="left" w:pos="924"/>
              </w:tabs>
            </w:pPr>
          </w:p>
        </w:tc>
        <w:tc>
          <w:tcPr>
            <w:tcW w:w="4617" w:type="dxa"/>
          </w:tcPr>
          <w:p w14:paraId="13681E11" w14:textId="77777777" w:rsidR="00F0065A" w:rsidRDefault="00CC5BCD" w:rsidP="00F11FF9">
            <w:pPr>
              <w:tabs>
                <w:tab w:val="left" w:pos="924"/>
              </w:tabs>
            </w:pPr>
            <w:sdt>
              <w:sdtPr>
                <w:id w:val="1358155508"/>
                <w14:checkbox>
                  <w14:checked w14:val="0"/>
                  <w14:checkedState w14:val="2612" w14:font="MS Gothic"/>
                  <w14:uncheckedState w14:val="2610" w14:font="MS Gothic"/>
                </w14:checkbox>
              </w:sdtPr>
              <w:sdtEndPr/>
              <w:sdtContent>
                <w:r w:rsidR="00F11FF9">
                  <w:rPr>
                    <w:rFonts w:ascii="MS Gothic" w:eastAsia="MS Gothic" w:hAnsi="MS Gothic" w:hint="eastAsia"/>
                  </w:rPr>
                  <w:t>☐</w:t>
                </w:r>
              </w:sdtContent>
            </w:sdt>
            <w:r w:rsidR="00F11FF9">
              <w:t xml:space="preserve"> 15 bis 18 Uhr</w:t>
            </w:r>
          </w:p>
        </w:tc>
      </w:tr>
    </w:tbl>
    <w:p w14:paraId="2F14D32C" w14:textId="77777777" w:rsidR="0022620E" w:rsidRPr="00841DFF" w:rsidRDefault="0049437C" w:rsidP="00225C4F">
      <w:pPr>
        <w:rPr>
          <w:b/>
        </w:rPr>
      </w:pPr>
      <w:r w:rsidRPr="00841DFF">
        <w:rPr>
          <w:b/>
        </w:rPr>
        <w:t>Hiermit melde ich</w:t>
      </w:r>
      <w:r w:rsidR="00FA3AED">
        <w:rPr>
          <w:b/>
        </w:rPr>
        <w:t xml:space="preserve"> </w:t>
      </w:r>
      <w:sdt>
        <w:sdtPr>
          <w:rPr>
            <w:b/>
          </w:rPr>
          <w:id w:val="-560251402"/>
          <w:placeholder>
            <w:docPart w:val="B15A4D2EBB594FDCB085894FB8A46E81"/>
          </w:placeholder>
          <w:showingPlcHdr/>
          <w:dropDownList>
            <w:listItem w:value="Wählen Sie ein Element aus."/>
            <w:listItem w:displayText="1" w:value="1"/>
            <w:listItem w:displayText="2" w:value="2"/>
            <w:listItem w:displayText="3" w:value="3"/>
            <w:listItem w:displayText="4" w:value="4"/>
            <w:listItem w:displayText="5" w:value="5"/>
          </w:dropDownList>
        </w:sdtPr>
        <w:sdtEndPr/>
        <w:sdtContent>
          <w:r w:rsidR="002A6685">
            <w:rPr>
              <w:rStyle w:val="Platzhaltertext"/>
            </w:rPr>
            <w:t>Anzahl</w:t>
          </w:r>
        </w:sdtContent>
      </w:sdt>
      <w:r w:rsidRPr="00841DFF">
        <w:rPr>
          <w:b/>
        </w:rPr>
        <w:t xml:space="preserve"> Kinder für die o. g. Veranstaltung an</w:t>
      </w:r>
      <w:r w:rsidR="001E1DAB" w:rsidRPr="00841DFF">
        <w:rPr>
          <w: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965"/>
      </w:tblGrid>
      <w:tr w:rsidR="0022620E" w14:paraId="246F4CFF" w14:textId="77777777" w:rsidTr="00AB3D34">
        <w:trPr>
          <w:trHeight w:val="283"/>
        </w:trPr>
        <w:tc>
          <w:tcPr>
            <w:tcW w:w="2268" w:type="dxa"/>
            <w:vAlign w:val="center"/>
          </w:tcPr>
          <w:p w14:paraId="4CF5F84E" w14:textId="77777777" w:rsidR="0022620E" w:rsidRDefault="0022620E" w:rsidP="00FA3AED">
            <w:r>
              <w:t>Vorname</w:t>
            </w:r>
            <w:r w:rsidR="0054149D">
              <w:t xml:space="preserve"> </w:t>
            </w:r>
          </w:p>
        </w:tc>
        <w:sdt>
          <w:sdtPr>
            <w:id w:val="889393043"/>
            <w:placeholder>
              <w:docPart w:val="B204F6AC628A4243AF231E20876A2101"/>
            </w:placeholder>
            <w:showingPlcHdr/>
          </w:sdtPr>
          <w:sdtEndPr/>
          <w:sdtContent>
            <w:tc>
              <w:tcPr>
                <w:tcW w:w="6965" w:type="dxa"/>
                <w:vAlign w:val="center"/>
              </w:tcPr>
              <w:p w14:paraId="1343A074" w14:textId="509C1BA2" w:rsidR="0022620E" w:rsidRDefault="006922D9" w:rsidP="00FA3AED">
                <w:r>
                  <w:rPr>
                    <w:rStyle w:val="Platzhaltertext"/>
                  </w:rPr>
                  <w:t>Vorname</w:t>
                </w:r>
              </w:p>
            </w:tc>
          </w:sdtContent>
        </w:sdt>
      </w:tr>
      <w:tr w:rsidR="0022620E" w14:paraId="0C7876F4" w14:textId="77777777" w:rsidTr="00AB3D34">
        <w:trPr>
          <w:trHeight w:val="283"/>
        </w:trPr>
        <w:tc>
          <w:tcPr>
            <w:tcW w:w="2268" w:type="dxa"/>
            <w:vAlign w:val="center"/>
          </w:tcPr>
          <w:p w14:paraId="5CE997B8" w14:textId="77777777" w:rsidR="0022620E" w:rsidRDefault="0022620E" w:rsidP="00FA3AED">
            <w:r>
              <w:t>Name</w:t>
            </w:r>
            <w:r w:rsidR="0054149D">
              <w:t xml:space="preserve"> </w:t>
            </w:r>
          </w:p>
        </w:tc>
        <w:sdt>
          <w:sdtPr>
            <w:id w:val="1725327355"/>
            <w:placeholder>
              <w:docPart w:val="E2972BE6CAC04BB8AF243D42B7E10063"/>
            </w:placeholder>
            <w:showingPlcHdr/>
          </w:sdtPr>
          <w:sdtEndPr/>
          <w:sdtContent>
            <w:tc>
              <w:tcPr>
                <w:tcW w:w="6965" w:type="dxa"/>
                <w:vAlign w:val="center"/>
              </w:tcPr>
              <w:p w14:paraId="086E59D2" w14:textId="77777777" w:rsidR="0022620E" w:rsidRDefault="00FA3AED" w:rsidP="00FA3AED">
                <w:r>
                  <w:rPr>
                    <w:rStyle w:val="Platzhaltertext"/>
                  </w:rPr>
                  <w:t>Nachname</w:t>
                </w:r>
              </w:p>
            </w:tc>
          </w:sdtContent>
        </w:sdt>
      </w:tr>
      <w:tr w:rsidR="0022620E" w14:paraId="5A9FD4DD" w14:textId="77777777" w:rsidTr="00AB3D34">
        <w:trPr>
          <w:trHeight w:val="283"/>
        </w:trPr>
        <w:tc>
          <w:tcPr>
            <w:tcW w:w="2268" w:type="dxa"/>
            <w:vAlign w:val="center"/>
          </w:tcPr>
          <w:p w14:paraId="047821D2" w14:textId="77777777" w:rsidR="0022620E" w:rsidRDefault="0022620E" w:rsidP="00FA3AED">
            <w:r>
              <w:t>Geburtsdatum</w:t>
            </w:r>
          </w:p>
        </w:tc>
        <w:sdt>
          <w:sdtPr>
            <w:id w:val="1542632196"/>
            <w:placeholder>
              <w:docPart w:val="515A924C5CB448A99A9A0E3E6B448AA5"/>
            </w:placeholder>
            <w:showingPlcHdr/>
            <w:date>
              <w:dateFormat w:val="dd.MM.yyyy"/>
              <w:lid w:val="de-DE"/>
              <w:storeMappedDataAs w:val="dateTime"/>
              <w:calendar w:val="gregorian"/>
            </w:date>
          </w:sdtPr>
          <w:sdtEndPr/>
          <w:sdtContent>
            <w:tc>
              <w:tcPr>
                <w:tcW w:w="6965" w:type="dxa"/>
                <w:vAlign w:val="center"/>
              </w:tcPr>
              <w:p w14:paraId="0FB62B17" w14:textId="77777777" w:rsidR="0022620E" w:rsidRDefault="00FA3AED" w:rsidP="00FA3AED">
                <w:r>
                  <w:rPr>
                    <w:rStyle w:val="Platzhaltertext"/>
                  </w:rPr>
                  <w:t>Geburtsda</w:t>
                </w:r>
                <w:r w:rsidRPr="00894D0A">
                  <w:rPr>
                    <w:rStyle w:val="Platzhaltertext"/>
                  </w:rPr>
                  <w:t>tu</w:t>
                </w:r>
                <w:r>
                  <w:rPr>
                    <w:rStyle w:val="Platzhaltertext"/>
                  </w:rPr>
                  <w:t>m</w:t>
                </w:r>
              </w:p>
            </w:tc>
          </w:sdtContent>
        </w:sdt>
      </w:tr>
      <w:tr w:rsidR="0022620E" w14:paraId="666C8726" w14:textId="77777777" w:rsidTr="00AB3D34">
        <w:trPr>
          <w:trHeight w:val="283"/>
        </w:trPr>
        <w:tc>
          <w:tcPr>
            <w:tcW w:w="2268" w:type="dxa"/>
            <w:vAlign w:val="center"/>
          </w:tcPr>
          <w:p w14:paraId="40B61560" w14:textId="77777777" w:rsidR="0022620E" w:rsidRDefault="0022620E" w:rsidP="00FA3AED">
            <w:r>
              <w:t>Adresse</w:t>
            </w:r>
            <w:r w:rsidR="0054149D">
              <w:t xml:space="preserve"> </w:t>
            </w:r>
          </w:p>
        </w:tc>
        <w:sdt>
          <w:sdtPr>
            <w:id w:val="783078408"/>
            <w:placeholder>
              <w:docPart w:val="4694AEB975C74A26B98944922110CBC4"/>
            </w:placeholder>
            <w:showingPlcHdr/>
          </w:sdtPr>
          <w:sdtEndPr/>
          <w:sdtContent>
            <w:tc>
              <w:tcPr>
                <w:tcW w:w="6965" w:type="dxa"/>
                <w:vAlign w:val="center"/>
              </w:tcPr>
              <w:p w14:paraId="245EDDB7" w14:textId="77777777" w:rsidR="0022620E" w:rsidRDefault="00FA3AED" w:rsidP="00FA3AED">
                <w:r>
                  <w:rPr>
                    <w:rStyle w:val="Platzhaltertext"/>
                  </w:rPr>
                  <w:t>Straße, Hausnummer</w:t>
                </w:r>
              </w:p>
            </w:tc>
          </w:sdtContent>
        </w:sdt>
      </w:tr>
      <w:tr w:rsidR="0022620E" w14:paraId="375BF21A" w14:textId="77777777" w:rsidTr="00AB3D34">
        <w:trPr>
          <w:trHeight w:val="283"/>
        </w:trPr>
        <w:tc>
          <w:tcPr>
            <w:tcW w:w="2268" w:type="dxa"/>
            <w:vAlign w:val="center"/>
          </w:tcPr>
          <w:p w14:paraId="6C89BC8E" w14:textId="77777777" w:rsidR="0022620E" w:rsidRDefault="00695676" w:rsidP="00FA3AED">
            <w:r>
              <w:t>PLZ, Ort</w:t>
            </w:r>
            <w:r w:rsidR="0054149D">
              <w:t xml:space="preserve"> </w:t>
            </w:r>
          </w:p>
        </w:tc>
        <w:sdt>
          <w:sdtPr>
            <w:id w:val="-1590535986"/>
            <w:placeholder>
              <w:docPart w:val="B5AE5BF24ADD423291120F385DF812CE"/>
            </w:placeholder>
            <w:showingPlcHdr/>
          </w:sdtPr>
          <w:sdtEndPr/>
          <w:sdtContent>
            <w:tc>
              <w:tcPr>
                <w:tcW w:w="6965" w:type="dxa"/>
                <w:vAlign w:val="center"/>
              </w:tcPr>
              <w:p w14:paraId="7B13882C" w14:textId="77777777" w:rsidR="0022620E" w:rsidRDefault="00FA3AED" w:rsidP="00FA3AED">
                <w:r>
                  <w:rPr>
                    <w:rStyle w:val="Platzhaltertext"/>
                  </w:rPr>
                  <w:t>PLZ, Ort</w:t>
                </w:r>
              </w:p>
            </w:tc>
          </w:sdtContent>
        </w:sdt>
      </w:tr>
      <w:tr w:rsidR="00695676" w14:paraId="34EA404F" w14:textId="77777777" w:rsidTr="00AB3D34">
        <w:trPr>
          <w:trHeight w:val="283"/>
        </w:trPr>
        <w:tc>
          <w:tcPr>
            <w:tcW w:w="2268" w:type="dxa"/>
          </w:tcPr>
          <w:p w14:paraId="5D639B7F" w14:textId="77777777" w:rsidR="00695676" w:rsidRDefault="00695676" w:rsidP="00225C4F"/>
        </w:tc>
        <w:tc>
          <w:tcPr>
            <w:tcW w:w="6965" w:type="dxa"/>
          </w:tcPr>
          <w:p w14:paraId="51513EFD" w14:textId="77777777" w:rsidR="00695676" w:rsidRDefault="00695676" w:rsidP="00225C4F"/>
        </w:tc>
      </w:tr>
      <w:tr w:rsidR="00040EF5" w14:paraId="6C1CC3F4" w14:textId="77777777" w:rsidTr="000E567C">
        <w:trPr>
          <w:trHeight w:val="454"/>
        </w:trPr>
        <w:tc>
          <w:tcPr>
            <w:tcW w:w="9233" w:type="dxa"/>
            <w:gridSpan w:val="2"/>
          </w:tcPr>
          <w:p w14:paraId="19B1ECB8" w14:textId="77777777" w:rsidR="00C952D3" w:rsidRDefault="00CC5BCD" w:rsidP="00C952D3">
            <w:pPr>
              <w:tabs>
                <w:tab w:val="left" w:pos="1296"/>
              </w:tabs>
              <w:rPr>
                <w:b/>
              </w:rPr>
            </w:pPr>
            <w:sdt>
              <w:sdtPr>
                <w:rPr>
                  <w:b/>
                </w:rPr>
                <w:id w:val="1508241949"/>
                <w14:checkbox>
                  <w14:checked w14:val="0"/>
                  <w14:checkedState w14:val="2612" w14:font="MS Gothic"/>
                  <w14:uncheckedState w14:val="2610" w14:font="MS Gothic"/>
                </w14:checkbox>
              </w:sdtPr>
              <w:sdtEndPr/>
              <w:sdtContent>
                <w:r w:rsidR="00C952D3">
                  <w:rPr>
                    <w:rFonts w:ascii="MS Gothic" w:eastAsia="MS Gothic" w:hAnsi="MS Gothic" w:hint="eastAsia"/>
                    <w:b/>
                  </w:rPr>
                  <w:t>☐</w:t>
                </w:r>
              </w:sdtContent>
            </w:sdt>
            <w:r w:rsidR="00C952D3">
              <w:rPr>
                <w:b/>
              </w:rPr>
              <w:t xml:space="preserve"> Anmeldung mit Freund/Freundin: </w:t>
            </w:r>
            <w:sdt>
              <w:sdtPr>
                <w:rPr>
                  <w:b/>
                </w:rPr>
                <w:id w:val="876124332"/>
                <w:placeholder>
                  <w:docPart w:val="CE55172E72EA40E489A06FEC9B6DA21C"/>
                </w:placeholder>
                <w:showingPlcHdr/>
              </w:sdtPr>
              <w:sdtEndPr/>
              <w:sdtContent>
                <w:r w:rsidR="003C3C20">
                  <w:rPr>
                    <w:rStyle w:val="Platzhaltertext"/>
                  </w:rPr>
                  <w:t>Vorname, Nachname</w:t>
                </w:r>
              </w:sdtContent>
            </w:sdt>
          </w:p>
          <w:p w14:paraId="59D31666" w14:textId="77777777" w:rsidR="00C952D3" w:rsidRDefault="00C952D3" w:rsidP="00225C4F">
            <w:pPr>
              <w:rPr>
                <w:b/>
              </w:rPr>
            </w:pPr>
          </w:p>
          <w:p w14:paraId="120F32CE" w14:textId="77777777" w:rsidR="00040EF5" w:rsidRPr="001A0966" w:rsidRDefault="008633E0" w:rsidP="00225C4F">
            <w:pPr>
              <w:rPr>
                <w:b/>
              </w:rPr>
            </w:pPr>
            <w:r w:rsidRPr="001A0966">
              <w:rPr>
                <w:b/>
              </w:rPr>
              <w:t>Erziehungsberechtigte Person</w:t>
            </w:r>
            <w:r w:rsidR="00891879">
              <w:rPr>
                <w:b/>
              </w:rPr>
              <w:t>:</w:t>
            </w:r>
          </w:p>
        </w:tc>
      </w:tr>
      <w:tr w:rsidR="0054149D" w14:paraId="2C335DD9" w14:textId="77777777" w:rsidTr="000E567C">
        <w:trPr>
          <w:trHeight w:val="340"/>
        </w:trPr>
        <w:tc>
          <w:tcPr>
            <w:tcW w:w="2268" w:type="dxa"/>
            <w:vAlign w:val="center"/>
          </w:tcPr>
          <w:p w14:paraId="26964D8C" w14:textId="77777777" w:rsidR="0054149D" w:rsidRDefault="0054149D" w:rsidP="0054149D">
            <w:r>
              <w:t xml:space="preserve">Vorname </w:t>
            </w:r>
          </w:p>
        </w:tc>
        <w:sdt>
          <w:sdtPr>
            <w:id w:val="-1492319992"/>
            <w:placeholder>
              <w:docPart w:val="EF322435E95E45F586CC963DC8236755"/>
            </w:placeholder>
            <w:showingPlcHdr/>
          </w:sdtPr>
          <w:sdtEndPr/>
          <w:sdtContent>
            <w:tc>
              <w:tcPr>
                <w:tcW w:w="6965" w:type="dxa"/>
                <w:vAlign w:val="center"/>
              </w:tcPr>
              <w:p w14:paraId="6F29A888" w14:textId="77777777" w:rsidR="0054149D" w:rsidRDefault="0054149D" w:rsidP="0054149D">
                <w:r>
                  <w:rPr>
                    <w:rStyle w:val="Platzhaltertext"/>
                  </w:rPr>
                  <w:t>Vorname</w:t>
                </w:r>
              </w:p>
            </w:tc>
          </w:sdtContent>
        </w:sdt>
      </w:tr>
      <w:tr w:rsidR="0054149D" w14:paraId="1003CF99" w14:textId="77777777" w:rsidTr="00AB3D34">
        <w:trPr>
          <w:trHeight w:val="283"/>
        </w:trPr>
        <w:tc>
          <w:tcPr>
            <w:tcW w:w="2268" w:type="dxa"/>
            <w:vAlign w:val="center"/>
          </w:tcPr>
          <w:p w14:paraId="49A40BCC" w14:textId="77777777" w:rsidR="0054149D" w:rsidRDefault="0054149D" w:rsidP="0054149D">
            <w:r>
              <w:t xml:space="preserve">Name </w:t>
            </w:r>
          </w:p>
        </w:tc>
        <w:sdt>
          <w:sdtPr>
            <w:id w:val="-1325117812"/>
            <w:placeholder>
              <w:docPart w:val="D474BB202D7A441698BF0B9DF6BA7BA0"/>
            </w:placeholder>
            <w:showingPlcHdr/>
          </w:sdtPr>
          <w:sdtEndPr/>
          <w:sdtContent>
            <w:tc>
              <w:tcPr>
                <w:tcW w:w="6965" w:type="dxa"/>
                <w:vAlign w:val="center"/>
              </w:tcPr>
              <w:p w14:paraId="35657344" w14:textId="77777777" w:rsidR="0054149D" w:rsidRDefault="0054149D" w:rsidP="0054149D">
                <w:r>
                  <w:rPr>
                    <w:rStyle w:val="Platzhaltertext"/>
                  </w:rPr>
                  <w:t>Nachname</w:t>
                </w:r>
              </w:p>
            </w:tc>
          </w:sdtContent>
        </w:sdt>
      </w:tr>
      <w:tr w:rsidR="0054149D" w14:paraId="05C5C61F" w14:textId="77777777" w:rsidTr="00AB3D34">
        <w:trPr>
          <w:trHeight w:val="283"/>
        </w:trPr>
        <w:tc>
          <w:tcPr>
            <w:tcW w:w="2268" w:type="dxa"/>
            <w:vAlign w:val="center"/>
          </w:tcPr>
          <w:p w14:paraId="7D3FD687" w14:textId="77777777" w:rsidR="0054149D" w:rsidRDefault="0054149D" w:rsidP="0054149D">
            <w:r>
              <w:t xml:space="preserve">Adresse </w:t>
            </w:r>
          </w:p>
        </w:tc>
        <w:sdt>
          <w:sdtPr>
            <w:id w:val="658571035"/>
            <w:placeholder>
              <w:docPart w:val="1B7D25C7D7E94B8E921AF1E1FFA2D7F3"/>
            </w:placeholder>
            <w:showingPlcHdr/>
          </w:sdtPr>
          <w:sdtEndPr/>
          <w:sdtContent>
            <w:tc>
              <w:tcPr>
                <w:tcW w:w="6965" w:type="dxa"/>
                <w:vAlign w:val="center"/>
              </w:tcPr>
              <w:p w14:paraId="1515F0DB" w14:textId="77777777" w:rsidR="0054149D" w:rsidRDefault="0054149D" w:rsidP="0054149D">
                <w:r>
                  <w:rPr>
                    <w:rStyle w:val="Platzhaltertext"/>
                  </w:rPr>
                  <w:t>Straße, Hausnummer</w:t>
                </w:r>
              </w:p>
            </w:tc>
          </w:sdtContent>
        </w:sdt>
      </w:tr>
      <w:tr w:rsidR="0054149D" w14:paraId="7ADB3B01" w14:textId="77777777" w:rsidTr="00AB3D34">
        <w:trPr>
          <w:trHeight w:val="283"/>
        </w:trPr>
        <w:tc>
          <w:tcPr>
            <w:tcW w:w="2268" w:type="dxa"/>
            <w:vAlign w:val="center"/>
          </w:tcPr>
          <w:p w14:paraId="0F4E4E75" w14:textId="77777777" w:rsidR="0054149D" w:rsidRDefault="0054149D" w:rsidP="0054149D">
            <w:r>
              <w:t xml:space="preserve">PLZ, Ort </w:t>
            </w:r>
          </w:p>
        </w:tc>
        <w:sdt>
          <w:sdtPr>
            <w:id w:val="152418104"/>
            <w:placeholder>
              <w:docPart w:val="11292621A2EF4B6FB9970F88A4656808"/>
            </w:placeholder>
            <w:showingPlcHdr/>
          </w:sdtPr>
          <w:sdtEndPr/>
          <w:sdtContent>
            <w:tc>
              <w:tcPr>
                <w:tcW w:w="6965" w:type="dxa"/>
                <w:vAlign w:val="center"/>
              </w:tcPr>
              <w:p w14:paraId="4A24A503" w14:textId="77777777" w:rsidR="0054149D" w:rsidRDefault="0054149D" w:rsidP="0054149D">
                <w:r>
                  <w:rPr>
                    <w:rStyle w:val="Platzhaltertext"/>
                  </w:rPr>
                  <w:t>PLZ, Ort</w:t>
                </w:r>
              </w:p>
            </w:tc>
          </w:sdtContent>
        </w:sdt>
      </w:tr>
      <w:tr w:rsidR="00891879" w14:paraId="13C23A81" w14:textId="77777777" w:rsidTr="00AB3D34">
        <w:trPr>
          <w:trHeight w:val="283"/>
        </w:trPr>
        <w:tc>
          <w:tcPr>
            <w:tcW w:w="2268" w:type="dxa"/>
            <w:vAlign w:val="center"/>
          </w:tcPr>
          <w:p w14:paraId="47738A2D" w14:textId="77777777" w:rsidR="0092682A" w:rsidRDefault="00891879" w:rsidP="00FA3AED">
            <w:r>
              <w:t>Telefon</w:t>
            </w:r>
            <w:r w:rsidR="0054149D">
              <w:t xml:space="preserve"> </w:t>
            </w:r>
          </w:p>
          <w:p w14:paraId="3688C115" w14:textId="77777777" w:rsidR="00891879" w:rsidRDefault="0054149D" w:rsidP="00FA3AED">
            <w:r w:rsidRPr="00B35C7B">
              <w:rPr>
                <w:sz w:val="18"/>
                <w:szCs w:val="16"/>
              </w:rPr>
              <w:t>(vorzugsweise mobil)</w:t>
            </w:r>
          </w:p>
        </w:tc>
        <w:sdt>
          <w:sdtPr>
            <w:id w:val="-2093845349"/>
            <w:placeholder>
              <w:docPart w:val="8FBA0293B79543ADAC3138E127954B09"/>
            </w:placeholder>
            <w:showingPlcHdr/>
          </w:sdtPr>
          <w:sdtEndPr/>
          <w:sdtContent>
            <w:tc>
              <w:tcPr>
                <w:tcW w:w="6965" w:type="dxa"/>
              </w:tcPr>
              <w:p w14:paraId="37640936" w14:textId="77777777" w:rsidR="00891879" w:rsidRDefault="0054149D" w:rsidP="009C4FE0">
                <w:r>
                  <w:rPr>
                    <w:rStyle w:val="Platzhaltertext"/>
                  </w:rPr>
                  <w:t>Rufnummer, unter der wir Sie im Notfall erreichen können</w:t>
                </w:r>
              </w:p>
            </w:tc>
          </w:sdtContent>
        </w:sdt>
      </w:tr>
      <w:tr w:rsidR="00891879" w14:paraId="040B9ED7" w14:textId="77777777" w:rsidTr="00B35C7B">
        <w:trPr>
          <w:trHeight w:val="340"/>
        </w:trPr>
        <w:tc>
          <w:tcPr>
            <w:tcW w:w="2268" w:type="dxa"/>
            <w:vAlign w:val="center"/>
          </w:tcPr>
          <w:p w14:paraId="1D4B3132" w14:textId="77777777" w:rsidR="00891879" w:rsidRDefault="0054149D" w:rsidP="00FA3AED">
            <w:r>
              <w:t xml:space="preserve">E-Mail </w:t>
            </w:r>
          </w:p>
        </w:tc>
        <w:sdt>
          <w:sdtPr>
            <w:id w:val="-997343448"/>
            <w:placeholder>
              <w:docPart w:val="6534674D3957448BBB803255B73EE768"/>
            </w:placeholder>
            <w:showingPlcHdr/>
          </w:sdtPr>
          <w:sdtEndPr/>
          <w:sdtContent>
            <w:tc>
              <w:tcPr>
                <w:tcW w:w="6965" w:type="dxa"/>
                <w:vAlign w:val="center"/>
              </w:tcPr>
              <w:p w14:paraId="68AB05D5" w14:textId="77777777" w:rsidR="00891879" w:rsidRDefault="0054149D" w:rsidP="00FA3AED">
                <w:r>
                  <w:rPr>
                    <w:rStyle w:val="Platzhaltertext"/>
                  </w:rPr>
                  <w:t>Ihre Mailadresse</w:t>
                </w:r>
              </w:p>
            </w:tc>
          </w:sdtContent>
        </w:sdt>
      </w:tr>
    </w:tbl>
    <w:p w14:paraId="4CD94525" w14:textId="77777777" w:rsidR="0022620E" w:rsidRDefault="0022620E" w:rsidP="00225C4F"/>
    <w:p w14:paraId="463E6845" w14:textId="77777777" w:rsidR="00566303" w:rsidRDefault="00566303" w:rsidP="00225C4F">
      <w:r>
        <w:t xml:space="preserve">Am </w:t>
      </w:r>
      <w:r w:rsidRPr="001A0966">
        <w:rPr>
          <w:b/>
        </w:rPr>
        <w:t>Veranstaltungstag</w:t>
      </w:r>
      <w:r>
        <w:t xml:space="preserve"> ist folgende Person unter diesen Kontaktdaten erreichbar</w:t>
      </w:r>
      <w:r w:rsidR="001A0966">
        <w:t xml:space="preserve"> (nicht ausfüllen, wenn identisch mit erziehungsberechtigter Person)</w:t>
      </w:r>
      <w:r>
        <w:t>:</w:t>
      </w:r>
    </w:p>
    <w:p w14:paraId="6332F203" w14:textId="77777777" w:rsidR="00F11FF9" w:rsidRDefault="00F11FF9" w:rsidP="00225C4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965"/>
      </w:tblGrid>
      <w:tr w:rsidR="0054149D" w14:paraId="706C8579" w14:textId="77777777" w:rsidTr="0092682A">
        <w:trPr>
          <w:trHeight w:val="340"/>
        </w:trPr>
        <w:tc>
          <w:tcPr>
            <w:tcW w:w="2268" w:type="dxa"/>
          </w:tcPr>
          <w:p w14:paraId="347B39DA" w14:textId="77777777" w:rsidR="0054149D" w:rsidRDefault="0054149D" w:rsidP="0054149D">
            <w:r>
              <w:t xml:space="preserve">Vorname </w:t>
            </w:r>
          </w:p>
        </w:tc>
        <w:sdt>
          <w:sdtPr>
            <w:id w:val="-52620203"/>
            <w:placeholder>
              <w:docPart w:val="C93F8A6AE87D4F9F8AFFDA507230A242"/>
            </w:placeholder>
            <w:showingPlcHdr/>
          </w:sdtPr>
          <w:sdtEndPr/>
          <w:sdtContent>
            <w:tc>
              <w:tcPr>
                <w:tcW w:w="6965" w:type="dxa"/>
                <w:vAlign w:val="center"/>
              </w:tcPr>
              <w:p w14:paraId="76673516" w14:textId="77777777" w:rsidR="0054149D" w:rsidRDefault="0054149D" w:rsidP="0054149D">
                <w:r>
                  <w:rPr>
                    <w:rStyle w:val="Platzhaltertext"/>
                  </w:rPr>
                  <w:t>Vorname</w:t>
                </w:r>
              </w:p>
            </w:tc>
          </w:sdtContent>
        </w:sdt>
      </w:tr>
      <w:tr w:rsidR="0054149D" w14:paraId="3B1FA890" w14:textId="77777777" w:rsidTr="0092682A">
        <w:trPr>
          <w:trHeight w:val="340"/>
        </w:trPr>
        <w:tc>
          <w:tcPr>
            <w:tcW w:w="2268" w:type="dxa"/>
          </w:tcPr>
          <w:p w14:paraId="0E497629" w14:textId="77777777" w:rsidR="0054149D" w:rsidRDefault="0054149D" w:rsidP="0054149D">
            <w:r>
              <w:t xml:space="preserve">Name </w:t>
            </w:r>
          </w:p>
        </w:tc>
        <w:sdt>
          <w:sdtPr>
            <w:id w:val="166907043"/>
            <w:placeholder>
              <w:docPart w:val="90EE6EFB509041129935512027A7352B"/>
            </w:placeholder>
            <w:showingPlcHdr/>
          </w:sdtPr>
          <w:sdtEndPr/>
          <w:sdtContent>
            <w:tc>
              <w:tcPr>
                <w:tcW w:w="6965" w:type="dxa"/>
                <w:vAlign w:val="center"/>
              </w:tcPr>
              <w:p w14:paraId="3346B878" w14:textId="77777777" w:rsidR="0054149D" w:rsidRDefault="0054149D" w:rsidP="0054149D">
                <w:r>
                  <w:rPr>
                    <w:rStyle w:val="Platzhaltertext"/>
                  </w:rPr>
                  <w:t>Nachname</w:t>
                </w:r>
              </w:p>
            </w:tc>
          </w:sdtContent>
        </w:sdt>
      </w:tr>
      <w:tr w:rsidR="0054149D" w14:paraId="0D66F997" w14:textId="77777777" w:rsidTr="0092682A">
        <w:trPr>
          <w:trHeight w:val="340"/>
        </w:trPr>
        <w:tc>
          <w:tcPr>
            <w:tcW w:w="2268" w:type="dxa"/>
          </w:tcPr>
          <w:p w14:paraId="48927567" w14:textId="77777777" w:rsidR="0054149D" w:rsidRDefault="0054149D" w:rsidP="0054149D">
            <w:r>
              <w:t>Adresse</w:t>
            </w:r>
          </w:p>
        </w:tc>
        <w:sdt>
          <w:sdtPr>
            <w:id w:val="339128426"/>
            <w:placeholder>
              <w:docPart w:val="14E482E4F93E4004A2ADC1567F921E16"/>
            </w:placeholder>
            <w:showingPlcHdr/>
          </w:sdtPr>
          <w:sdtEndPr/>
          <w:sdtContent>
            <w:tc>
              <w:tcPr>
                <w:tcW w:w="6965" w:type="dxa"/>
                <w:vAlign w:val="center"/>
              </w:tcPr>
              <w:p w14:paraId="35AEC922" w14:textId="77777777" w:rsidR="0054149D" w:rsidRDefault="0054149D" w:rsidP="0054149D">
                <w:r>
                  <w:rPr>
                    <w:rStyle w:val="Platzhaltertext"/>
                  </w:rPr>
                  <w:t>Straße, Hausnummer</w:t>
                </w:r>
              </w:p>
            </w:tc>
          </w:sdtContent>
        </w:sdt>
      </w:tr>
      <w:tr w:rsidR="0054149D" w14:paraId="7D3B5E0B" w14:textId="77777777" w:rsidTr="0092682A">
        <w:trPr>
          <w:trHeight w:val="340"/>
        </w:trPr>
        <w:tc>
          <w:tcPr>
            <w:tcW w:w="2268" w:type="dxa"/>
          </w:tcPr>
          <w:p w14:paraId="4281E056" w14:textId="77777777" w:rsidR="0054149D" w:rsidRDefault="0054149D" w:rsidP="0054149D">
            <w:r>
              <w:t>PLZ, Ort</w:t>
            </w:r>
          </w:p>
        </w:tc>
        <w:sdt>
          <w:sdtPr>
            <w:id w:val="-169027259"/>
            <w:placeholder>
              <w:docPart w:val="66EBBE02BF904362AA514E14557AB796"/>
            </w:placeholder>
            <w:showingPlcHdr/>
          </w:sdtPr>
          <w:sdtEndPr/>
          <w:sdtContent>
            <w:tc>
              <w:tcPr>
                <w:tcW w:w="6965" w:type="dxa"/>
                <w:vAlign w:val="center"/>
              </w:tcPr>
              <w:p w14:paraId="0B880BDA" w14:textId="77777777" w:rsidR="0054149D" w:rsidRDefault="0054149D" w:rsidP="0054149D">
                <w:r>
                  <w:rPr>
                    <w:rStyle w:val="Platzhaltertext"/>
                  </w:rPr>
                  <w:t>PLZ, Ort</w:t>
                </w:r>
              </w:p>
            </w:tc>
          </w:sdtContent>
        </w:sdt>
      </w:tr>
      <w:tr w:rsidR="0054149D" w14:paraId="7B669ADA" w14:textId="77777777" w:rsidTr="009C4FE0">
        <w:trPr>
          <w:trHeight w:val="340"/>
        </w:trPr>
        <w:tc>
          <w:tcPr>
            <w:tcW w:w="2268" w:type="dxa"/>
          </w:tcPr>
          <w:p w14:paraId="6993C082" w14:textId="77777777" w:rsidR="0092682A" w:rsidRDefault="0054149D" w:rsidP="0054149D">
            <w:r>
              <w:t xml:space="preserve">Telefon </w:t>
            </w:r>
          </w:p>
          <w:p w14:paraId="644D2672" w14:textId="77777777" w:rsidR="0054149D" w:rsidRDefault="0054149D" w:rsidP="0054149D">
            <w:r w:rsidRPr="00B35C7B">
              <w:rPr>
                <w:sz w:val="18"/>
                <w:szCs w:val="16"/>
              </w:rPr>
              <w:t xml:space="preserve">(vorzugsweise mobil) </w:t>
            </w:r>
            <w:r>
              <w:t>*</w:t>
            </w:r>
          </w:p>
        </w:tc>
        <w:sdt>
          <w:sdtPr>
            <w:id w:val="1775442211"/>
            <w:placeholder>
              <w:docPart w:val="37E5AFA5CD894DE3801FF726DEED81FC"/>
            </w:placeholder>
            <w:showingPlcHdr/>
          </w:sdtPr>
          <w:sdtEndPr/>
          <w:sdtContent>
            <w:tc>
              <w:tcPr>
                <w:tcW w:w="6965" w:type="dxa"/>
              </w:tcPr>
              <w:p w14:paraId="7EC8E0D7" w14:textId="77777777" w:rsidR="0054149D" w:rsidRDefault="0054149D" w:rsidP="009C4FE0">
                <w:r>
                  <w:rPr>
                    <w:rStyle w:val="Platzhaltertext"/>
                  </w:rPr>
                  <w:t>Rufnummer, unter der wir Sie im Notfall erreichen können</w:t>
                </w:r>
              </w:p>
            </w:tc>
          </w:sdtContent>
        </w:sdt>
      </w:tr>
    </w:tbl>
    <w:p w14:paraId="2A4F9C0D" w14:textId="77777777" w:rsidR="00143BBE" w:rsidRDefault="00143BBE" w:rsidP="00225C4F"/>
    <w:p w14:paraId="4B226621" w14:textId="77777777" w:rsidR="00143BBE" w:rsidRPr="00326D6B" w:rsidRDefault="00CC5BCD" w:rsidP="00143BBE">
      <w:pPr>
        <w:tabs>
          <w:tab w:val="left" w:pos="1284"/>
        </w:tabs>
        <w:rPr>
          <w:b/>
        </w:rPr>
      </w:pPr>
      <w:sdt>
        <w:sdtPr>
          <w:id w:val="-1686202525"/>
          <w14:checkbox>
            <w14:checked w14:val="0"/>
            <w14:checkedState w14:val="2612" w14:font="MS Gothic"/>
            <w14:uncheckedState w14:val="2610" w14:font="MS Gothic"/>
          </w14:checkbox>
        </w:sdtPr>
        <w:sdtEndPr/>
        <w:sdtContent>
          <w:r w:rsidR="00143BBE">
            <w:rPr>
              <w:rFonts w:ascii="MS Gothic" w:eastAsia="MS Gothic" w:hAnsi="MS Gothic" w:hint="eastAsia"/>
            </w:rPr>
            <w:t>☐</w:t>
          </w:r>
        </w:sdtContent>
      </w:sdt>
      <w:r w:rsidR="00143BBE">
        <w:t xml:space="preserve"> </w:t>
      </w:r>
      <w:r w:rsidR="00143BBE" w:rsidRPr="00326D6B">
        <w:rPr>
          <w:b/>
        </w:rPr>
        <w:t xml:space="preserve">Die rückseitigen Hinweise zu Infektionsschutz und Enthaftung habe ich gelesen und </w:t>
      </w:r>
      <w:r w:rsidR="00335BF2" w:rsidRPr="00326D6B">
        <w:rPr>
          <w:b/>
        </w:rPr>
        <w:t>erkenne sie in allen Punkten an</w:t>
      </w:r>
      <w:r w:rsidR="00143BBE" w:rsidRPr="00326D6B">
        <w:rPr>
          <w:b/>
        </w:rPr>
        <w:t>.</w:t>
      </w:r>
    </w:p>
    <w:p w14:paraId="01B4DDCD" w14:textId="77777777" w:rsidR="00143BBE" w:rsidRDefault="00143BBE" w:rsidP="00143BBE">
      <w:pPr>
        <w:tabs>
          <w:tab w:val="left" w:pos="1284"/>
        </w:tabs>
      </w:pPr>
    </w:p>
    <w:p w14:paraId="12ADC4D6" w14:textId="77777777" w:rsidR="00143BBE" w:rsidRDefault="00143BBE" w:rsidP="00143BBE">
      <w:pPr>
        <w:tabs>
          <w:tab w:val="left" w:pos="1284"/>
        </w:tabs>
      </w:pPr>
      <w:r>
        <w:t xml:space="preserve">_________________                                </w:t>
      </w:r>
      <w:r w:rsidR="00396443">
        <w:t xml:space="preserve"> </w:t>
      </w:r>
      <w:r>
        <w:t>___________________________</w:t>
      </w:r>
    </w:p>
    <w:p w14:paraId="2F650489" w14:textId="77777777" w:rsidR="00D66B92" w:rsidRDefault="00D66B92" w:rsidP="00D66B92">
      <w:pPr>
        <w:rPr>
          <w:sz w:val="16"/>
          <w:szCs w:val="14"/>
        </w:rPr>
      </w:pPr>
      <w:r>
        <w:rPr>
          <w:sz w:val="16"/>
          <w:szCs w:val="14"/>
        </w:rPr>
        <w:t>Ort, Datum</w:t>
      </w:r>
      <w:r>
        <w:rPr>
          <w:sz w:val="16"/>
          <w:szCs w:val="14"/>
        </w:rPr>
        <w:tab/>
      </w:r>
      <w:r>
        <w:rPr>
          <w:sz w:val="16"/>
          <w:szCs w:val="14"/>
        </w:rPr>
        <w:tab/>
      </w:r>
      <w:r>
        <w:rPr>
          <w:sz w:val="16"/>
          <w:szCs w:val="14"/>
        </w:rPr>
        <w:tab/>
      </w:r>
      <w:r>
        <w:rPr>
          <w:sz w:val="16"/>
          <w:szCs w:val="14"/>
        </w:rPr>
        <w:tab/>
        <w:t>Unterschrift eines Erziehungsberechtigten</w:t>
      </w:r>
    </w:p>
    <w:p w14:paraId="516BCE7D" w14:textId="77777777" w:rsidR="00080A3C" w:rsidRPr="00080A3C" w:rsidRDefault="00080A3C" w:rsidP="00080A3C">
      <w:pPr>
        <w:rPr>
          <w:sz w:val="16"/>
          <w:szCs w:val="14"/>
        </w:rPr>
      </w:pPr>
    </w:p>
    <w:p w14:paraId="2FDD7FA2" w14:textId="77777777" w:rsidR="00080A3C" w:rsidRDefault="00080A3C" w:rsidP="00080A3C">
      <w:pPr>
        <w:rPr>
          <w:sz w:val="16"/>
          <w:szCs w:val="14"/>
        </w:rPr>
      </w:pPr>
    </w:p>
    <w:p w14:paraId="5F7624BE" w14:textId="77777777" w:rsidR="00AB3D34" w:rsidRDefault="00AB3D34" w:rsidP="00080A3C">
      <w:pPr>
        <w:rPr>
          <w:sz w:val="16"/>
          <w:szCs w:val="14"/>
        </w:rPr>
      </w:pPr>
    </w:p>
    <w:p w14:paraId="526C8462" w14:textId="77777777" w:rsidR="00AB3D34" w:rsidRDefault="00AB3D34" w:rsidP="00080A3C">
      <w:pPr>
        <w:rPr>
          <w:sz w:val="16"/>
          <w:szCs w:val="14"/>
        </w:rPr>
      </w:pPr>
    </w:p>
    <w:p w14:paraId="281F8B01" w14:textId="77777777" w:rsidR="000A0156" w:rsidRDefault="000A0156" w:rsidP="00080A3C">
      <w:pPr>
        <w:rPr>
          <w:sz w:val="16"/>
          <w:szCs w:val="14"/>
        </w:rPr>
      </w:pPr>
    </w:p>
    <w:p w14:paraId="5D247250" w14:textId="77777777" w:rsidR="000A0156" w:rsidRDefault="000A0156" w:rsidP="00080A3C">
      <w:pPr>
        <w:rPr>
          <w:sz w:val="16"/>
          <w:szCs w:val="14"/>
        </w:rPr>
      </w:pPr>
    </w:p>
    <w:p w14:paraId="5A4255CE" w14:textId="77777777" w:rsidR="000A0156" w:rsidRPr="00080A3C" w:rsidRDefault="000A0156" w:rsidP="00080A3C">
      <w:pPr>
        <w:rPr>
          <w:sz w:val="16"/>
          <w:szCs w:val="14"/>
        </w:rPr>
      </w:pPr>
    </w:p>
    <w:p w14:paraId="3DE2AB82" w14:textId="77777777" w:rsidR="00080A3C" w:rsidRPr="00A470AB" w:rsidRDefault="00080A3C" w:rsidP="00D45259">
      <w:pPr>
        <w:ind w:left="567" w:hanging="567"/>
        <w:rPr>
          <w:sz w:val="16"/>
          <w:szCs w:val="16"/>
        </w:rPr>
      </w:pPr>
      <w:r w:rsidRPr="00864979">
        <w:rPr>
          <w:b/>
          <w:sz w:val="18"/>
          <w:szCs w:val="18"/>
        </w:rPr>
        <w:t>§ 1</w:t>
      </w:r>
      <w:r w:rsidRPr="00864979">
        <w:rPr>
          <w:sz w:val="18"/>
          <w:szCs w:val="18"/>
        </w:rPr>
        <w:t xml:space="preserve"> </w:t>
      </w:r>
      <w:r w:rsidRPr="00864979">
        <w:rPr>
          <w:sz w:val="18"/>
          <w:szCs w:val="18"/>
        </w:rPr>
        <w:tab/>
      </w:r>
      <w:r w:rsidRPr="00A470AB">
        <w:rPr>
          <w:sz w:val="16"/>
          <w:szCs w:val="16"/>
        </w:rPr>
        <w:t xml:space="preserve">Die folgende Enthaftungserklärung gilt für die Aktionstage am </w:t>
      </w:r>
      <w:r w:rsidR="0051347A" w:rsidRPr="00A470AB">
        <w:rPr>
          <w:sz w:val="16"/>
          <w:szCs w:val="16"/>
        </w:rPr>
        <w:t>18. und 19. September</w:t>
      </w:r>
      <w:r w:rsidRPr="00A470AB">
        <w:rPr>
          <w:sz w:val="16"/>
          <w:szCs w:val="16"/>
        </w:rPr>
        <w:t xml:space="preserve"> 2020 </w:t>
      </w:r>
      <w:r w:rsidR="00D45259" w:rsidRPr="00A470AB">
        <w:rPr>
          <w:sz w:val="16"/>
          <w:szCs w:val="16"/>
        </w:rPr>
        <w:t xml:space="preserve">im Rahmen der Radfahr-Nachholprüfung, veranstaltet durch den Runden Tisch Schulwegsicherheit in Braunschweig und seine Beteiligten auf dem Verkehrsübungsplatz des Motorsportclub der Polizei Braunschweig im ADAC e.V., </w:t>
      </w:r>
      <w:proofErr w:type="spellStart"/>
      <w:r w:rsidR="00D45259" w:rsidRPr="00A470AB">
        <w:rPr>
          <w:sz w:val="16"/>
          <w:szCs w:val="16"/>
        </w:rPr>
        <w:t>Bienroder</w:t>
      </w:r>
      <w:proofErr w:type="spellEnd"/>
      <w:r w:rsidR="00D45259" w:rsidRPr="00A470AB">
        <w:rPr>
          <w:sz w:val="16"/>
          <w:szCs w:val="16"/>
        </w:rPr>
        <w:t xml:space="preserve"> Straße 30, 38110 Braunschweig.</w:t>
      </w:r>
    </w:p>
    <w:p w14:paraId="3BDA74BE" w14:textId="77777777" w:rsidR="00080A3C" w:rsidRPr="00A470AB" w:rsidRDefault="00080A3C" w:rsidP="00080A3C">
      <w:pPr>
        <w:rPr>
          <w:sz w:val="16"/>
          <w:szCs w:val="16"/>
        </w:rPr>
      </w:pPr>
    </w:p>
    <w:p w14:paraId="46BD60AF" w14:textId="77777777" w:rsidR="00080A3C" w:rsidRPr="00A470AB" w:rsidRDefault="00080A3C" w:rsidP="00080A3C">
      <w:pPr>
        <w:ind w:left="567" w:hanging="567"/>
        <w:rPr>
          <w:sz w:val="16"/>
          <w:szCs w:val="16"/>
        </w:rPr>
      </w:pPr>
      <w:r w:rsidRPr="00A470AB">
        <w:rPr>
          <w:b/>
          <w:sz w:val="16"/>
          <w:szCs w:val="16"/>
        </w:rPr>
        <w:t>§ 2</w:t>
      </w:r>
      <w:r w:rsidRPr="00A470AB">
        <w:rPr>
          <w:sz w:val="16"/>
          <w:szCs w:val="16"/>
        </w:rPr>
        <w:t xml:space="preserve"> </w:t>
      </w:r>
      <w:r w:rsidRPr="00A470AB">
        <w:rPr>
          <w:sz w:val="16"/>
          <w:szCs w:val="16"/>
        </w:rPr>
        <w:tab/>
        <w:t>Der Unterzeichner (bzw. der Teilnehmer) nimmt auf eigene Gefahr an der oben genannten Veranstaltung und den verschiedenen Fahrangeboten teil und ist sich den daraus ggf. entstehenden Gefahren bewusst. Er trägt die alleinige zivil- und strafrechtliche Verantwortung für alle von ihm verursachten Schäden.</w:t>
      </w:r>
    </w:p>
    <w:p w14:paraId="6A32F43C" w14:textId="77777777" w:rsidR="00080A3C" w:rsidRPr="00A470AB" w:rsidRDefault="00080A3C" w:rsidP="00080A3C">
      <w:pPr>
        <w:rPr>
          <w:sz w:val="16"/>
          <w:szCs w:val="16"/>
        </w:rPr>
      </w:pPr>
    </w:p>
    <w:p w14:paraId="3FD099C2" w14:textId="77777777" w:rsidR="00080A3C" w:rsidRPr="00A470AB" w:rsidRDefault="00080A3C" w:rsidP="00080A3C">
      <w:pPr>
        <w:ind w:left="567" w:hanging="567"/>
        <w:rPr>
          <w:sz w:val="16"/>
          <w:szCs w:val="16"/>
        </w:rPr>
      </w:pPr>
      <w:r w:rsidRPr="00A470AB">
        <w:rPr>
          <w:b/>
          <w:sz w:val="16"/>
          <w:szCs w:val="16"/>
        </w:rPr>
        <w:t>§ 3</w:t>
      </w:r>
      <w:r w:rsidRPr="00A470AB">
        <w:rPr>
          <w:sz w:val="16"/>
          <w:szCs w:val="16"/>
        </w:rPr>
        <w:t xml:space="preserve"> </w:t>
      </w:r>
      <w:r w:rsidRPr="00A470AB">
        <w:rPr>
          <w:sz w:val="16"/>
          <w:szCs w:val="16"/>
        </w:rPr>
        <w:tab/>
        <w:t>Der Unterzeichner verzichtet darauf</w:t>
      </w:r>
    </w:p>
    <w:p w14:paraId="40A779E6" w14:textId="77777777" w:rsidR="00080A3C" w:rsidRPr="00A470AB" w:rsidRDefault="00080A3C" w:rsidP="00080A3C">
      <w:pPr>
        <w:pStyle w:val="Listenabsatz"/>
        <w:numPr>
          <w:ilvl w:val="0"/>
          <w:numId w:val="17"/>
        </w:numPr>
        <w:rPr>
          <w:bCs/>
          <w:sz w:val="16"/>
          <w:szCs w:val="16"/>
        </w:rPr>
      </w:pPr>
      <w:r w:rsidRPr="00A470AB">
        <w:rPr>
          <w:bCs/>
          <w:sz w:val="16"/>
          <w:szCs w:val="16"/>
        </w:rPr>
        <w:t>den ADAC Niedersachsen/Sachsen-Anhalt e.V.,</w:t>
      </w:r>
    </w:p>
    <w:p w14:paraId="73FC3EE6" w14:textId="77777777" w:rsidR="00080A3C" w:rsidRPr="00A470AB" w:rsidRDefault="00080A3C" w:rsidP="00080A3C">
      <w:pPr>
        <w:pStyle w:val="Listenabsatz"/>
        <w:numPr>
          <w:ilvl w:val="0"/>
          <w:numId w:val="17"/>
        </w:numPr>
        <w:rPr>
          <w:sz w:val="16"/>
          <w:szCs w:val="16"/>
        </w:rPr>
      </w:pPr>
      <w:r w:rsidRPr="00A470AB">
        <w:rPr>
          <w:sz w:val="16"/>
          <w:szCs w:val="16"/>
        </w:rPr>
        <w:t>Organmitglieder, gesetzlichen Vertreter, haupt- und ehrenamtlichen Mitarbeiter sowie Erfüllungs- und Verrichtungsgehilfen (der unter 1. und 2. genannten Institutionen), die mit der Organisation und Durchführung der o.g. Veranstaltung in Verbindung stehen,</w:t>
      </w:r>
    </w:p>
    <w:p w14:paraId="2F05EF4C" w14:textId="77777777" w:rsidR="00080A3C" w:rsidRPr="00A470AB" w:rsidRDefault="00080A3C" w:rsidP="00080A3C">
      <w:pPr>
        <w:ind w:left="567" w:hanging="567"/>
        <w:rPr>
          <w:sz w:val="16"/>
          <w:szCs w:val="16"/>
        </w:rPr>
      </w:pPr>
      <w:r w:rsidRPr="00A470AB">
        <w:rPr>
          <w:sz w:val="16"/>
          <w:szCs w:val="16"/>
        </w:rPr>
        <w:tab/>
        <w:t>für Schäden in Anspruch zu nehmen. Dieser Verzicht gilt auch für seine Rechtsnachfolger und Unterhaltsberechtigten.</w:t>
      </w:r>
    </w:p>
    <w:p w14:paraId="11BA0643" w14:textId="77777777" w:rsidR="00080A3C" w:rsidRPr="00A470AB" w:rsidRDefault="00080A3C" w:rsidP="00080A3C">
      <w:pPr>
        <w:ind w:left="567" w:hanging="567"/>
        <w:rPr>
          <w:sz w:val="16"/>
          <w:szCs w:val="16"/>
        </w:rPr>
      </w:pPr>
    </w:p>
    <w:p w14:paraId="288EEF0A" w14:textId="77777777" w:rsidR="00080A3C" w:rsidRPr="00A470AB" w:rsidRDefault="00080A3C" w:rsidP="00080A3C">
      <w:pPr>
        <w:ind w:left="567" w:hanging="567"/>
        <w:rPr>
          <w:sz w:val="16"/>
          <w:szCs w:val="16"/>
        </w:rPr>
      </w:pPr>
      <w:r w:rsidRPr="00A470AB">
        <w:rPr>
          <w:sz w:val="16"/>
          <w:szCs w:val="16"/>
        </w:rPr>
        <w:tab/>
        <w:t xml:space="preserve">Dies gilt nicht, wenn den Veranstaltern Vorsatz oder grobe Fahrlässigkeit zur Last fällt oder im Fall der Verletzung einer vertragswesentlichen Pflicht, des Lebens, des Körpers oder der Gesundheit oder im Fall einer gesetzlich zwingend vorgeschriebenen verschuldensunabhängigen Haftung (insbesondere auch für Ansprüche nach dem Produkthaftungsgesetz). </w:t>
      </w:r>
    </w:p>
    <w:p w14:paraId="0E751D0A" w14:textId="77777777" w:rsidR="00080A3C" w:rsidRPr="00A470AB" w:rsidRDefault="00080A3C" w:rsidP="00080A3C">
      <w:pPr>
        <w:pStyle w:val="Listenabsatz"/>
        <w:ind w:left="360"/>
        <w:rPr>
          <w:sz w:val="16"/>
          <w:szCs w:val="16"/>
        </w:rPr>
      </w:pPr>
    </w:p>
    <w:p w14:paraId="3DE7CA45" w14:textId="77777777" w:rsidR="00080A3C" w:rsidRPr="00A470AB" w:rsidRDefault="00080A3C" w:rsidP="00080A3C">
      <w:pPr>
        <w:ind w:left="567" w:hanging="567"/>
        <w:rPr>
          <w:sz w:val="16"/>
          <w:szCs w:val="16"/>
        </w:rPr>
      </w:pPr>
      <w:r w:rsidRPr="00A470AB">
        <w:rPr>
          <w:b/>
          <w:sz w:val="16"/>
          <w:szCs w:val="16"/>
        </w:rPr>
        <w:t>§ 4</w:t>
      </w:r>
      <w:r w:rsidRPr="00A470AB">
        <w:rPr>
          <w:sz w:val="16"/>
          <w:szCs w:val="16"/>
        </w:rPr>
        <w:t xml:space="preserve"> </w:t>
      </w:r>
      <w:r w:rsidRPr="00A470AB">
        <w:rPr>
          <w:sz w:val="16"/>
          <w:szCs w:val="16"/>
        </w:rPr>
        <w:tab/>
        <w:t>Der Unterzeichner stellt mit dieser Erklärung die Veranstalter in vollem Umfang von allen Ansprüchen Dritter frei und wird den Veranstaltern etwaige Schäden ersetzen, falls Dritte wegen eines von dem Unterzeichner verursachten Schadensereignisses die Veranstalter in Haftung nehmen.</w:t>
      </w:r>
    </w:p>
    <w:p w14:paraId="00479768" w14:textId="77777777" w:rsidR="00080A3C" w:rsidRPr="00A470AB" w:rsidRDefault="00080A3C" w:rsidP="00080A3C">
      <w:pPr>
        <w:pStyle w:val="Listenabsatz"/>
        <w:rPr>
          <w:sz w:val="16"/>
          <w:szCs w:val="16"/>
        </w:rPr>
      </w:pPr>
    </w:p>
    <w:p w14:paraId="55881831" w14:textId="77777777" w:rsidR="00080A3C" w:rsidRPr="00A470AB" w:rsidRDefault="00080A3C" w:rsidP="00080A3C">
      <w:pPr>
        <w:ind w:left="567" w:hanging="567"/>
        <w:rPr>
          <w:sz w:val="16"/>
          <w:szCs w:val="16"/>
        </w:rPr>
      </w:pPr>
      <w:r w:rsidRPr="00A470AB">
        <w:rPr>
          <w:b/>
          <w:sz w:val="16"/>
          <w:szCs w:val="16"/>
        </w:rPr>
        <w:t>§ 5</w:t>
      </w:r>
      <w:r w:rsidRPr="00A470AB">
        <w:rPr>
          <w:sz w:val="16"/>
          <w:szCs w:val="16"/>
        </w:rPr>
        <w:t xml:space="preserve"> </w:t>
      </w:r>
      <w:r w:rsidRPr="00A470AB">
        <w:rPr>
          <w:sz w:val="16"/>
          <w:szCs w:val="16"/>
        </w:rPr>
        <w:tab/>
        <w:t xml:space="preserve">Der Unterzeichner erklärt mit seiner Unterschrift, </w:t>
      </w:r>
    </w:p>
    <w:p w14:paraId="6114FE78" w14:textId="77777777" w:rsidR="00080A3C" w:rsidRPr="00A470AB" w:rsidRDefault="00080A3C" w:rsidP="00080A3C">
      <w:pPr>
        <w:pStyle w:val="Listenabsatz"/>
        <w:numPr>
          <w:ilvl w:val="2"/>
          <w:numId w:val="18"/>
        </w:numPr>
        <w:ind w:left="709"/>
        <w:rPr>
          <w:sz w:val="16"/>
          <w:szCs w:val="16"/>
        </w:rPr>
      </w:pPr>
      <w:r w:rsidRPr="00A470AB">
        <w:rPr>
          <w:sz w:val="16"/>
          <w:szCs w:val="16"/>
        </w:rPr>
        <w:t>bei seiner Teilnahme nicht unter Alkohol-, Drogen-, Medikamenteneinfluss oder sonstiger berauschender Mittel zu stehen, die die Aufmerksamkeit und Fahrtüchtigkeit beeinträchtigen können.</w:t>
      </w:r>
    </w:p>
    <w:p w14:paraId="7D7334AE" w14:textId="77777777" w:rsidR="00080A3C" w:rsidRPr="00A470AB" w:rsidRDefault="00080A3C" w:rsidP="00080A3C">
      <w:pPr>
        <w:pStyle w:val="Listenabsatz"/>
        <w:numPr>
          <w:ilvl w:val="2"/>
          <w:numId w:val="18"/>
        </w:numPr>
        <w:ind w:left="709"/>
        <w:rPr>
          <w:sz w:val="16"/>
          <w:szCs w:val="16"/>
        </w:rPr>
      </w:pPr>
      <w:r w:rsidRPr="00A470AB">
        <w:rPr>
          <w:sz w:val="16"/>
          <w:szCs w:val="16"/>
        </w:rPr>
        <w:t>den Anweisungen von Mitarbeitern oder Erfüllungsgehilfen des Veranstalters ausnahmslos und unverzüglich Folge zu leisten.</w:t>
      </w:r>
    </w:p>
    <w:p w14:paraId="47B8F76A" w14:textId="77777777" w:rsidR="00080A3C" w:rsidRPr="00A470AB" w:rsidRDefault="00080A3C" w:rsidP="00080A3C">
      <w:pPr>
        <w:pStyle w:val="Listenabsatz"/>
        <w:numPr>
          <w:ilvl w:val="2"/>
          <w:numId w:val="18"/>
        </w:numPr>
        <w:ind w:left="709"/>
        <w:rPr>
          <w:sz w:val="16"/>
          <w:szCs w:val="16"/>
        </w:rPr>
      </w:pPr>
      <w:r w:rsidRPr="00A470AB">
        <w:rPr>
          <w:sz w:val="16"/>
          <w:szCs w:val="16"/>
        </w:rPr>
        <w:t>dass der Veranstalter bei Verstößen gegen eine oder mehrere der vorgenannten Regelungen berechtigt ist, den Teilnehmer von der Teilnahme an Fahrangeboten und/oder der Veranstaltung auszuschließen. Dem Teilnehmer stehen in einem solchen Fall keinerlei Ansprüche gegen die Veranstalter zu.</w:t>
      </w:r>
      <w:r w:rsidRPr="00A470AB">
        <w:rPr>
          <w:sz w:val="16"/>
          <w:szCs w:val="16"/>
        </w:rPr>
        <w:tab/>
      </w:r>
    </w:p>
    <w:p w14:paraId="1DF86F42" w14:textId="77777777" w:rsidR="00080A3C" w:rsidRPr="00A470AB" w:rsidRDefault="00080A3C" w:rsidP="00080A3C">
      <w:pPr>
        <w:rPr>
          <w:sz w:val="16"/>
          <w:szCs w:val="16"/>
        </w:rPr>
      </w:pPr>
    </w:p>
    <w:p w14:paraId="5ED0F0F8" w14:textId="77777777" w:rsidR="00080A3C" w:rsidRPr="00A470AB" w:rsidRDefault="001933DA" w:rsidP="00080A3C">
      <w:pPr>
        <w:rPr>
          <w:sz w:val="16"/>
          <w:szCs w:val="16"/>
        </w:rPr>
      </w:pPr>
      <w:r w:rsidRPr="007928C3">
        <w:rPr>
          <w:b/>
          <w:sz w:val="16"/>
          <w:szCs w:val="16"/>
        </w:rPr>
        <w:t>§</w:t>
      </w:r>
      <w:r w:rsidR="00255C2D" w:rsidRPr="007928C3">
        <w:rPr>
          <w:b/>
          <w:sz w:val="16"/>
          <w:szCs w:val="16"/>
        </w:rPr>
        <w:t xml:space="preserve"> 6</w:t>
      </w:r>
      <w:r w:rsidR="00255C2D" w:rsidRPr="00A470AB">
        <w:rPr>
          <w:sz w:val="16"/>
          <w:szCs w:val="16"/>
        </w:rPr>
        <w:tab/>
        <w:t>Sonstige Bestimmungen</w:t>
      </w:r>
    </w:p>
    <w:p w14:paraId="10B94A90" w14:textId="77777777" w:rsidR="00A470AB" w:rsidRPr="00A470AB" w:rsidRDefault="00255C2D" w:rsidP="00A470AB">
      <w:pPr>
        <w:ind w:left="708"/>
        <w:rPr>
          <w:sz w:val="16"/>
          <w:szCs w:val="16"/>
        </w:rPr>
      </w:pPr>
      <w:r w:rsidRPr="00A470AB">
        <w:rPr>
          <w:sz w:val="16"/>
          <w:szCs w:val="16"/>
        </w:rPr>
        <w:t>1</w:t>
      </w:r>
      <w:r w:rsidR="00A470AB">
        <w:rPr>
          <w:sz w:val="16"/>
          <w:szCs w:val="16"/>
        </w:rPr>
        <w:t xml:space="preserve">. </w:t>
      </w:r>
      <w:r w:rsidR="00A470AB" w:rsidRPr="00A470AB">
        <w:rPr>
          <w:sz w:val="16"/>
          <w:szCs w:val="16"/>
        </w:rPr>
        <w:t>Ich erkläre mich unwiderruflich damit einverstanden, dass die von mir gefertigten Aufnahmen (Bildnisse) zeitlich unbegrenzt und unentgeltlich in unveränderter oder veränderter Form durch den ADAC Niedersachsen/Sachsen-Anhalt e.V. (nachfolgend kurz: ADAC) oder durch vom ADAC beauftragte Dritte und deren Unterbeauftragte, die mit deren Einverständnis handeln, für alle in Betracht kommende Nutzungsarten wie u.a. Jahrbuch, Mitarbeitermagazin, Ortsclubbrief, aber auch in anderen Printmedien sowie im Internet, einschließlich der Werbung, vervielfältigt, verbreitet, ausgestellt und öffentlich wiedergegeben werden. Der ADAC ist berechtigt, die Aufnahmen auch an Dritte (Bildagenturen, Verlage) zu Veröffentlichungszwecken weiterzugeben.</w:t>
      </w:r>
    </w:p>
    <w:p w14:paraId="2F6E4271" w14:textId="77777777" w:rsidR="00A470AB" w:rsidRPr="00A470AB" w:rsidRDefault="00A470AB" w:rsidP="00A470AB">
      <w:pPr>
        <w:rPr>
          <w:sz w:val="16"/>
          <w:szCs w:val="16"/>
        </w:rPr>
      </w:pPr>
    </w:p>
    <w:p w14:paraId="33F7B182" w14:textId="77777777" w:rsidR="00A470AB" w:rsidRPr="00A470AB" w:rsidRDefault="00A470AB" w:rsidP="00A470AB">
      <w:pPr>
        <w:ind w:left="708"/>
        <w:rPr>
          <w:sz w:val="16"/>
          <w:szCs w:val="16"/>
        </w:rPr>
      </w:pPr>
      <w:r w:rsidRPr="00A470AB">
        <w:rPr>
          <w:sz w:val="16"/>
          <w:szCs w:val="16"/>
        </w:rPr>
        <w:t>Diese Einwilligung umfasst auch die Digitalisierung und elektronische Bearbeitung, die Retouchierung, die ausschnittsweise Verwendung des Bildnisses sowie die Verwendung für Montagen. Ich verzichte auf Namensnennung, bin aber damit einverstanden, dass mein Name genannt wird.</w:t>
      </w:r>
      <w:r>
        <w:rPr>
          <w:sz w:val="16"/>
          <w:szCs w:val="16"/>
        </w:rPr>
        <w:t xml:space="preserve"> </w:t>
      </w:r>
      <w:r w:rsidRPr="00A470AB">
        <w:rPr>
          <w:sz w:val="16"/>
          <w:szCs w:val="16"/>
        </w:rPr>
        <w:t>Hiermit versichere ich, dass ich der alleinige Inhaber aller Nutzungs- und Urheberrechte an den Fotos bin und Dritten keinerlei Rechte an den Fotos zustehen</w:t>
      </w:r>
      <w:r>
        <w:rPr>
          <w:sz w:val="16"/>
          <w:szCs w:val="16"/>
        </w:rPr>
        <w:t xml:space="preserve">. </w:t>
      </w:r>
      <w:r w:rsidRPr="00A470AB">
        <w:rPr>
          <w:sz w:val="16"/>
          <w:szCs w:val="16"/>
        </w:rPr>
        <w:t>Diese Einwilligung kann ich jederzeit widerrufen. Ein Widerruf erfolgt in schriftlicher Form.</w:t>
      </w:r>
    </w:p>
    <w:p w14:paraId="40619481" w14:textId="77777777" w:rsidR="00A470AB" w:rsidRPr="00A470AB" w:rsidRDefault="00A470AB" w:rsidP="00A470AB">
      <w:pPr>
        <w:rPr>
          <w:sz w:val="16"/>
          <w:szCs w:val="16"/>
        </w:rPr>
      </w:pPr>
    </w:p>
    <w:p w14:paraId="7A8AEF41" w14:textId="77777777" w:rsidR="00A470AB" w:rsidRPr="00A470AB" w:rsidRDefault="00A470AB" w:rsidP="00A470AB">
      <w:pPr>
        <w:ind w:firstLine="708"/>
        <w:rPr>
          <w:sz w:val="16"/>
          <w:szCs w:val="16"/>
        </w:rPr>
      </w:pPr>
      <w:r w:rsidRPr="00A470AB">
        <w:rPr>
          <w:sz w:val="16"/>
          <w:szCs w:val="16"/>
        </w:rPr>
        <w:t>Zusatzerklärung bei Minderjährigen:</w:t>
      </w:r>
    </w:p>
    <w:p w14:paraId="3F097B03" w14:textId="77777777" w:rsidR="00A470AB" w:rsidRPr="00A470AB" w:rsidRDefault="00A470AB" w:rsidP="00A470AB">
      <w:pPr>
        <w:ind w:left="708"/>
        <w:rPr>
          <w:sz w:val="16"/>
          <w:szCs w:val="16"/>
        </w:rPr>
      </w:pPr>
      <w:r w:rsidRPr="00A470AB">
        <w:rPr>
          <w:sz w:val="16"/>
          <w:szCs w:val="16"/>
        </w:rPr>
        <w:t>Der/die Fotografierte ist noch nicht volljährig. Als seine/ihre gesetzlichen Vertreter erklären wir hiermit unser Einverständnis mit allen Punkten der obenstehenden Vereinbarung und Freigabeerklärung.</w:t>
      </w:r>
    </w:p>
    <w:p w14:paraId="69C0F93B" w14:textId="77777777" w:rsidR="00255C2D" w:rsidRPr="00A470AB" w:rsidRDefault="00255C2D" w:rsidP="00080A3C">
      <w:pPr>
        <w:rPr>
          <w:sz w:val="16"/>
          <w:szCs w:val="16"/>
        </w:rPr>
      </w:pPr>
    </w:p>
    <w:p w14:paraId="2B262FCA" w14:textId="77777777" w:rsidR="00AB3918" w:rsidRPr="00A470AB" w:rsidRDefault="00AB3918" w:rsidP="00080A3C">
      <w:pPr>
        <w:rPr>
          <w:sz w:val="16"/>
          <w:szCs w:val="16"/>
        </w:rPr>
      </w:pPr>
    </w:p>
    <w:p w14:paraId="73042CAD" w14:textId="77777777" w:rsidR="00080A3C" w:rsidRPr="00A470AB" w:rsidRDefault="00A470AB" w:rsidP="00A470AB">
      <w:pPr>
        <w:pStyle w:val="NurText"/>
        <w:ind w:left="708"/>
        <w:rPr>
          <w:sz w:val="16"/>
          <w:szCs w:val="16"/>
        </w:rPr>
      </w:pPr>
      <w:r>
        <w:rPr>
          <w:sz w:val="16"/>
          <w:szCs w:val="16"/>
        </w:rPr>
        <w:t xml:space="preserve">2. </w:t>
      </w:r>
      <w:r w:rsidR="00080A3C" w:rsidRPr="00A470AB">
        <w:rPr>
          <w:sz w:val="16"/>
          <w:szCs w:val="16"/>
        </w:rPr>
        <w:t xml:space="preserve">Speicherung der Daten gem. Art. 17 Abs. 3 </w:t>
      </w:r>
      <w:proofErr w:type="spellStart"/>
      <w:r w:rsidR="00080A3C" w:rsidRPr="00A470AB">
        <w:rPr>
          <w:sz w:val="16"/>
          <w:szCs w:val="16"/>
        </w:rPr>
        <w:t>lit</w:t>
      </w:r>
      <w:proofErr w:type="spellEnd"/>
      <w:r w:rsidR="00080A3C" w:rsidRPr="00A470AB">
        <w:rPr>
          <w:sz w:val="16"/>
          <w:szCs w:val="16"/>
        </w:rPr>
        <w:t xml:space="preserve"> a DSGVO: Die personenbezogenen Daten der betroffenen Person werden für die Dauer der Zweckerreichung, maximal aber 4 Wochen nach Beendigung der Veranstaltung, gespeichert, sofern nicht andere Vorschriften einer Löschung entgegenstehen oder es zu einem Schaden kommt.</w:t>
      </w:r>
    </w:p>
    <w:p w14:paraId="0232CFF4" w14:textId="77777777" w:rsidR="00080A3C" w:rsidRPr="00A470AB" w:rsidRDefault="00080A3C" w:rsidP="00080A3C">
      <w:pPr>
        <w:pStyle w:val="NurText"/>
        <w:rPr>
          <w:sz w:val="16"/>
          <w:szCs w:val="16"/>
        </w:rPr>
      </w:pPr>
    </w:p>
    <w:p w14:paraId="726074B7" w14:textId="77777777" w:rsidR="00080A3C" w:rsidRPr="00A470AB" w:rsidRDefault="00080A3C" w:rsidP="00A470AB">
      <w:pPr>
        <w:pStyle w:val="NurText"/>
        <w:ind w:firstLine="708"/>
        <w:rPr>
          <w:sz w:val="16"/>
          <w:szCs w:val="16"/>
        </w:rPr>
      </w:pPr>
      <w:r w:rsidRPr="00A470AB">
        <w:rPr>
          <w:sz w:val="16"/>
          <w:szCs w:val="16"/>
        </w:rPr>
        <w:t xml:space="preserve">Die Transparenzerklärung gemäß Art. 13 und 14 DSGVO können Sie an der Information einsehen. </w:t>
      </w:r>
    </w:p>
    <w:p w14:paraId="796A8FB5" w14:textId="77777777" w:rsidR="00080A3C" w:rsidRPr="00A470AB" w:rsidRDefault="00080A3C" w:rsidP="00080A3C">
      <w:pPr>
        <w:rPr>
          <w:sz w:val="16"/>
          <w:szCs w:val="16"/>
        </w:rPr>
      </w:pPr>
    </w:p>
    <w:sectPr w:rsidR="00080A3C" w:rsidRPr="00A470AB" w:rsidSect="002F1761">
      <w:headerReference w:type="even" r:id="rId8"/>
      <w:headerReference w:type="default" r:id="rId9"/>
      <w:footerReference w:type="even" r:id="rId10"/>
      <w:footerReference w:type="default" r:id="rId11"/>
      <w:headerReference w:type="first" r:id="rId12"/>
      <w:footerReference w:type="first" r:id="rId13"/>
      <w:pgSz w:w="11906" w:h="16838" w:code="9"/>
      <w:pgMar w:top="2410" w:right="1416" w:bottom="1701" w:left="1247" w:header="709" w:footer="340" w:gutter="0"/>
      <w:paperSrc w:first="7" w:other="7"/>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4732A" w14:textId="77777777" w:rsidR="00BB70FB" w:rsidRDefault="00BB70FB">
      <w:r>
        <w:separator/>
      </w:r>
    </w:p>
  </w:endnote>
  <w:endnote w:type="continuationSeparator" w:id="0">
    <w:p w14:paraId="0CAC2122" w14:textId="77777777" w:rsidR="00BB70FB" w:rsidRDefault="00BB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0FAB33-BF90-4B07-B7E8-D8B920B535CC}"/>
    <w:embedBold r:id="rId2" w:fontKey="{BCB65777-01F2-4FAD-8E8A-3CCA9ACA3D13}"/>
    <w:embedItalic r:id="rId3" w:fontKey="{903BE8A8-3DBE-4EA6-BAFC-D849D827476D}"/>
  </w:font>
  <w:font w:name="MS Gothic">
    <w:altName w:val="ＭＳ ゴシック"/>
    <w:panose1 w:val="020B0609070205080204"/>
    <w:charset w:val="80"/>
    <w:family w:val="modern"/>
    <w:pitch w:val="fixed"/>
    <w:sig w:usb0="E00002FF" w:usb1="6AC7FDFB" w:usb2="08000012" w:usb3="00000000" w:csb0="0002009F" w:csb1="00000000"/>
    <w:embedRegular r:id="rId4" w:subsetted="1" w:fontKey="{077B10CF-FC7C-414B-8EEC-4AACC13776C6}"/>
    <w:embedBold r:id="rId5" w:subsetted="1" w:fontKey="{E9807055-A3D4-4CA6-8B20-83C44112515C}"/>
  </w:font>
  <w:font w:name="MiloforADAC">
    <w:altName w:val="Arial"/>
    <w:panose1 w:val="00000000000000000000"/>
    <w:charset w:val="00"/>
    <w:family w:val="modern"/>
    <w:notTrueType/>
    <w:pitch w:val="variable"/>
    <w:sig w:usb0="A00000FF" w:usb1="4000205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6" w:fontKey="{C488ADAC-028F-4A29-A8EC-9E8595EB50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BAEA" w14:textId="77777777" w:rsidR="00CC5BCD" w:rsidRDefault="00CC5BC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65878" w14:textId="77777777" w:rsidR="003A3E77" w:rsidRPr="00A07F62" w:rsidRDefault="003A3E77" w:rsidP="00A07F62">
    <w:pPr>
      <w:pStyle w:val="Fuzeile"/>
      <w:tabs>
        <w:tab w:val="clear" w:pos="4536"/>
        <w:tab w:val="clear" w:pos="9072"/>
        <w:tab w:val="left" w:pos="7230"/>
        <w:tab w:val="left" w:pos="8789"/>
      </w:tabs>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237EB" w14:textId="77777777" w:rsidR="00CC5BCD" w:rsidRDefault="00CC5B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81402" w14:textId="77777777" w:rsidR="00BB70FB" w:rsidRDefault="00BB70FB">
      <w:r>
        <w:separator/>
      </w:r>
    </w:p>
  </w:footnote>
  <w:footnote w:type="continuationSeparator" w:id="0">
    <w:p w14:paraId="6C61FA93" w14:textId="77777777" w:rsidR="00BB70FB" w:rsidRDefault="00BB7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F7DF8" w14:textId="77777777" w:rsidR="003A3E77" w:rsidRDefault="00CC5BCD">
    <w:pPr>
      <w:pStyle w:val="Kopfzeile"/>
    </w:pPr>
    <w:r>
      <w:rPr>
        <w:noProof/>
      </w:rPr>
      <w:object w:dxaOrig="1440" w:dyaOrig="1440" w14:anchorId="155A1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60.25pt;height:73pt;z-index:251657216" o:allowincell="f">
          <v:imagedata r:id="rId1" o:title=""/>
          <w10:wrap type="topAndBottom"/>
        </v:shape>
        <o:OLEObject Type="Embed" ProgID="CorelDRAW.Graphic.10" ShapeID="_x0000_s2051" DrawAspect="Content" ObjectID="_1660718048"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CB09A" w14:textId="538D7EEC" w:rsidR="00BB70FB" w:rsidRDefault="00CC5BCD" w:rsidP="00225C4F">
    <w:pPr>
      <w:pStyle w:val="Kopfzeile"/>
      <w:tabs>
        <w:tab w:val="clear" w:pos="4536"/>
        <w:tab w:val="clear" w:pos="9072"/>
      </w:tabs>
      <w:rPr>
        <w:rFonts w:ascii="MiloforADAC" w:hAnsi="MiloforADAC"/>
        <w:b/>
        <w:sz w:val="36"/>
        <w:szCs w:val="36"/>
      </w:rPr>
    </w:pPr>
    <w:r>
      <w:rPr>
        <w:noProof/>
      </w:rPr>
      <w:object w:dxaOrig="1440" w:dyaOrig="1440" w14:anchorId="3CFE2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83.6pt;margin-top:.3pt;width:78.4pt;height:72.75pt;z-index:-251658240">
          <v:imagedata r:id="rId1" o:title="" cropleft="54406f"/>
        </v:shape>
        <o:OLEObject Type="Embed" ProgID="CorelDraw.Graphic.17" ShapeID="_x0000_s2055" DrawAspect="Content" ObjectID="_1660718049" r:id="rId2"/>
      </w:object>
    </w:r>
    <w:r w:rsidR="00BB70FB">
      <w:rPr>
        <w:rFonts w:ascii="MiloforADAC" w:hAnsi="MiloforADAC"/>
        <w:b/>
        <w:sz w:val="36"/>
        <w:szCs w:val="36"/>
      </w:rPr>
      <w:t>Radfahr-Nachholprüfung</w:t>
    </w:r>
    <w:r>
      <w:rPr>
        <w:rFonts w:ascii="MiloforADAC" w:hAnsi="MiloforADAC"/>
        <w:b/>
        <w:noProof/>
        <w:sz w:val="36"/>
        <w:szCs w:val="36"/>
      </w:rPr>
      <w:drawing>
        <wp:inline distT="0" distB="0" distL="0" distR="0" wp14:anchorId="18351C6E" wp14:editId="3F406562">
          <wp:extent cx="1638000" cy="763200"/>
          <wp:effectExtent l="0" t="0" r="635" b="0"/>
          <wp:docPr id="6" name="Grafik 6" descr="Ein Bild, das Schild, Zeichnung,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ild, Zeichnung, Uhr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1638000" cy="763200"/>
                  </a:xfrm>
                  <a:prstGeom prst="rect">
                    <a:avLst/>
                  </a:prstGeom>
                </pic:spPr>
              </pic:pic>
            </a:graphicData>
          </a:graphic>
        </wp:inline>
      </w:drawing>
    </w:r>
  </w:p>
  <w:p w14:paraId="671FCC06" w14:textId="77777777" w:rsidR="00BB70FB" w:rsidRPr="00BB70FB" w:rsidRDefault="00BB70FB" w:rsidP="00225C4F">
    <w:pPr>
      <w:pStyle w:val="Kopfzeile"/>
      <w:tabs>
        <w:tab w:val="clear" w:pos="4536"/>
        <w:tab w:val="clear" w:pos="9072"/>
      </w:tabs>
      <w:rPr>
        <w:rFonts w:ascii="MiloforADAC" w:hAnsi="MiloforADAC"/>
        <w:b/>
        <w:sz w:val="26"/>
      </w:rPr>
    </w:pPr>
    <w:r w:rsidRPr="00BB70FB">
      <w:rPr>
        <w:rFonts w:ascii="MiloforADAC" w:hAnsi="MiloforADAC"/>
        <w:b/>
        <w:sz w:val="26"/>
      </w:rPr>
      <w:t>Runder Tisch Schulwegsicherheit in Braunschweig</w:t>
    </w:r>
  </w:p>
  <w:p w14:paraId="49E2F857" w14:textId="77777777" w:rsidR="003A3E77" w:rsidRPr="000462C3" w:rsidRDefault="00BB70FB" w:rsidP="00225C4F">
    <w:pPr>
      <w:pStyle w:val="Kopfzeile"/>
      <w:tabs>
        <w:tab w:val="clear" w:pos="4536"/>
        <w:tab w:val="clear" w:pos="9072"/>
      </w:tabs>
      <w:rPr>
        <w:rFonts w:ascii="MiloforADAC" w:hAnsi="MiloforADAC"/>
        <w:sz w:val="36"/>
        <w:szCs w:val="36"/>
      </w:rPr>
    </w:pPr>
    <w:r>
      <w:rPr>
        <w:rFonts w:ascii="MiloforADAC" w:hAnsi="MiloforADAC"/>
        <w:color w:val="808080"/>
        <w:sz w:val="36"/>
        <w:szCs w:val="36"/>
      </w:rPr>
      <w:t>Anmeldeformular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1F5B4" w14:textId="77777777" w:rsidR="00CC5BCD" w:rsidRDefault="00CC5B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12B5"/>
    <w:multiLevelType w:val="singleLevel"/>
    <w:tmpl w:val="0407000F"/>
    <w:lvl w:ilvl="0">
      <w:start w:val="1"/>
      <w:numFmt w:val="decimal"/>
      <w:lvlText w:val="%1."/>
      <w:lvlJc w:val="left"/>
      <w:pPr>
        <w:tabs>
          <w:tab w:val="num" w:pos="360"/>
        </w:tabs>
        <w:ind w:left="360" w:hanging="360"/>
      </w:pPr>
    </w:lvl>
  </w:abstractNum>
  <w:abstractNum w:abstractNumId="1" w15:restartNumberingAfterBreak="0">
    <w:nsid w:val="04E74524"/>
    <w:multiLevelType w:val="singleLevel"/>
    <w:tmpl w:val="DC8C9100"/>
    <w:lvl w:ilvl="0">
      <w:start w:val="1"/>
      <w:numFmt w:val="bullet"/>
      <w:lvlText w:val=""/>
      <w:lvlJc w:val="left"/>
      <w:pPr>
        <w:tabs>
          <w:tab w:val="num" w:pos="1267"/>
        </w:tabs>
        <w:ind w:left="1247" w:hanging="340"/>
      </w:pPr>
      <w:rPr>
        <w:rFonts w:ascii="Symbol" w:hAnsi="Symbol" w:hint="default"/>
      </w:rPr>
    </w:lvl>
  </w:abstractNum>
  <w:abstractNum w:abstractNumId="2" w15:restartNumberingAfterBreak="0">
    <w:nsid w:val="0DB46AFF"/>
    <w:multiLevelType w:val="singleLevel"/>
    <w:tmpl w:val="0407000F"/>
    <w:lvl w:ilvl="0">
      <w:start w:val="1"/>
      <w:numFmt w:val="decimal"/>
      <w:lvlText w:val="%1."/>
      <w:lvlJc w:val="left"/>
      <w:pPr>
        <w:tabs>
          <w:tab w:val="num" w:pos="360"/>
        </w:tabs>
        <w:ind w:left="360" w:hanging="360"/>
      </w:pPr>
    </w:lvl>
  </w:abstractNum>
  <w:abstractNum w:abstractNumId="3" w15:restartNumberingAfterBreak="0">
    <w:nsid w:val="1A7F24F1"/>
    <w:multiLevelType w:val="multilevel"/>
    <w:tmpl w:val="0B6A652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3302675"/>
    <w:multiLevelType w:val="multilevel"/>
    <w:tmpl w:val="0B6A652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ECA3360"/>
    <w:multiLevelType w:val="hybridMultilevel"/>
    <w:tmpl w:val="CF00E586"/>
    <w:lvl w:ilvl="0" w:tplc="0407000F">
      <w:start w:val="1"/>
      <w:numFmt w:val="decimal"/>
      <w:lvlText w:val="%1."/>
      <w:lvlJc w:val="left"/>
      <w:pPr>
        <w:ind w:left="927" w:hanging="360"/>
      </w:pPr>
    </w:lvl>
    <w:lvl w:ilvl="1" w:tplc="04070003">
      <w:start w:val="1"/>
      <w:numFmt w:val="bullet"/>
      <w:lvlText w:val="o"/>
      <w:lvlJc w:val="left"/>
      <w:pPr>
        <w:ind w:left="1647" w:hanging="360"/>
      </w:pPr>
      <w:rPr>
        <w:rFonts w:ascii="Courier New" w:hAnsi="Courier New" w:cs="Courier New" w:hint="default"/>
      </w:rPr>
    </w:lvl>
    <w:lvl w:ilvl="2" w:tplc="04070005">
      <w:start w:val="1"/>
      <w:numFmt w:val="bullet"/>
      <w:lvlText w:val=""/>
      <w:lvlJc w:val="left"/>
      <w:pPr>
        <w:ind w:left="2367" w:hanging="360"/>
      </w:pPr>
      <w:rPr>
        <w:rFonts w:ascii="Wingdings" w:hAnsi="Wingdings" w:hint="default"/>
      </w:rPr>
    </w:lvl>
    <w:lvl w:ilvl="3" w:tplc="04070001">
      <w:start w:val="1"/>
      <w:numFmt w:val="bullet"/>
      <w:lvlText w:val=""/>
      <w:lvlJc w:val="left"/>
      <w:pPr>
        <w:ind w:left="3087" w:hanging="360"/>
      </w:pPr>
      <w:rPr>
        <w:rFonts w:ascii="Symbol" w:hAnsi="Symbol" w:hint="default"/>
      </w:rPr>
    </w:lvl>
    <w:lvl w:ilvl="4" w:tplc="04070003">
      <w:start w:val="1"/>
      <w:numFmt w:val="bullet"/>
      <w:lvlText w:val="o"/>
      <w:lvlJc w:val="left"/>
      <w:pPr>
        <w:ind w:left="3807" w:hanging="360"/>
      </w:pPr>
      <w:rPr>
        <w:rFonts w:ascii="Courier New" w:hAnsi="Courier New" w:cs="Courier New" w:hint="default"/>
      </w:rPr>
    </w:lvl>
    <w:lvl w:ilvl="5" w:tplc="04070005">
      <w:start w:val="1"/>
      <w:numFmt w:val="bullet"/>
      <w:lvlText w:val=""/>
      <w:lvlJc w:val="left"/>
      <w:pPr>
        <w:ind w:left="4527" w:hanging="360"/>
      </w:pPr>
      <w:rPr>
        <w:rFonts w:ascii="Wingdings" w:hAnsi="Wingdings" w:hint="default"/>
      </w:rPr>
    </w:lvl>
    <w:lvl w:ilvl="6" w:tplc="04070001">
      <w:start w:val="1"/>
      <w:numFmt w:val="bullet"/>
      <w:lvlText w:val=""/>
      <w:lvlJc w:val="left"/>
      <w:pPr>
        <w:ind w:left="5247" w:hanging="360"/>
      </w:pPr>
      <w:rPr>
        <w:rFonts w:ascii="Symbol" w:hAnsi="Symbol" w:hint="default"/>
      </w:rPr>
    </w:lvl>
    <w:lvl w:ilvl="7" w:tplc="04070003">
      <w:start w:val="1"/>
      <w:numFmt w:val="bullet"/>
      <w:lvlText w:val="o"/>
      <w:lvlJc w:val="left"/>
      <w:pPr>
        <w:ind w:left="5967" w:hanging="360"/>
      </w:pPr>
      <w:rPr>
        <w:rFonts w:ascii="Courier New" w:hAnsi="Courier New" w:cs="Courier New" w:hint="default"/>
      </w:rPr>
    </w:lvl>
    <w:lvl w:ilvl="8" w:tplc="04070005">
      <w:start w:val="1"/>
      <w:numFmt w:val="bullet"/>
      <w:lvlText w:val=""/>
      <w:lvlJc w:val="left"/>
      <w:pPr>
        <w:ind w:left="6687" w:hanging="360"/>
      </w:pPr>
      <w:rPr>
        <w:rFonts w:ascii="Wingdings" w:hAnsi="Wingdings" w:hint="default"/>
      </w:rPr>
    </w:lvl>
  </w:abstractNum>
  <w:abstractNum w:abstractNumId="6" w15:restartNumberingAfterBreak="0">
    <w:nsid w:val="3262044A"/>
    <w:multiLevelType w:val="singleLevel"/>
    <w:tmpl w:val="DC8C9100"/>
    <w:lvl w:ilvl="0">
      <w:start w:val="1"/>
      <w:numFmt w:val="bullet"/>
      <w:lvlText w:val=""/>
      <w:lvlJc w:val="left"/>
      <w:pPr>
        <w:tabs>
          <w:tab w:val="num" w:pos="1267"/>
        </w:tabs>
        <w:ind w:left="1247" w:hanging="340"/>
      </w:pPr>
      <w:rPr>
        <w:rFonts w:ascii="Symbol" w:hAnsi="Symbol" w:hint="default"/>
      </w:rPr>
    </w:lvl>
  </w:abstractNum>
  <w:abstractNum w:abstractNumId="7" w15:restartNumberingAfterBreak="0">
    <w:nsid w:val="36297A06"/>
    <w:multiLevelType w:val="hybridMultilevel"/>
    <w:tmpl w:val="73A600A2"/>
    <w:lvl w:ilvl="0" w:tplc="04070011">
      <w:start w:val="1"/>
      <w:numFmt w:val="decimal"/>
      <w:lvlText w:val="%1)"/>
      <w:lvlJc w:val="left"/>
      <w:pPr>
        <w:ind w:left="360" w:hanging="360"/>
      </w:pPr>
    </w:lvl>
    <w:lvl w:ilvl="1" w:tplc="34F2ABC6">
      <w:start w:val="1"/>
      <w:numFmt w:val="lowerLetter"/>
      <w:lvlText w:val="%2."/>
      <w:lvlJc w:val="left"/>
      <w:pPr>
        <w:ind w:left="928" w:hanging="360"/>
      </w:pPr>
      <w:rPr>
        <w:b/>
      </w:rPr>
    </w:lvl>
    <w:lvl w:ilvl="2" w:tplc="0407000F">
      <w:start w:val="1"/>
      <w:numFmt w:val="decimal"/>
      <w:lvlText w:val="%3."/>
      <w:lvlJc w:val="left"/>
      <w:pPr>
        <w:ind w:left="89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8" w15:restartNumberingAfterBreak="0">
    <w:nsid w:val="3AD13590"/>
    <w:multiLevelType w:val="singleLevel"/>
    <w:tmpl w:val="DC8C9100"/>
    <w:lvl w:ilvl="0">
      <w:start w:val="1"/>
      <w:numFmt w:val="bullet"/>
      <w:lvlText w:val=""/>
      <w:lvlJc w:val="left"/>
      <w:pPr>
        <w:tabs>
          <w:tab w:val="num" w:pos="1267"/>
        </w:tabs>
        <w:ind w:left="1247" w:hanging="340"/>
      </w:pPr>
      <w:rPr>
        <w:rFonts w:ascii="Symbol" w:hAnsi="Symbol" w:hint="default"/>
      </w:rPr>
    </w:lvl>
  </w:abstractNum>
  <w:abstractNum w:abstractNumId="9" w15:restartNumberingAfterBreak="0">
    <w:nsid w:val="45C00D0F"/>
    <w:multiLevelType w:val="multilevel"/>
    <w:tmpl w:val="0B6A652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73324F0"/>
    <w:multiLevelType w:val="singleLevel"/>
    <w:tmpl w:val="D8D62756"/>
    <w:lvl w:ilvl="0">
      <w:start w:val="1"/>
      <w:numFmt w:val="bullet"/>
      <w:lvlText w:val=""/>
      <w:lvlJc w:val="left"/>
      <w:pPr>
        <w:tabs>
          <w:tab w:val="num" w:pos="1267"/>
        </w:tabs>
        <w:ind w:left="1247" w:hanging="340"/>
      </w:pPr>
      <w:rPr>
        <w:rFonts w:ascii="Symbol" w:hAnsi="Symbol" w:hint="default"/>
      </w:rPr>
    </w:lvl>
  </w:abstractNum>
  <w:abstractNum w:abstractNumId="11" w15:restartNumberingAfterBreak="0">
    <w:nsid w:val="47EC7A6B"/>
    <w:multiLevelType w:val="singleLevel"/>
    <w:tmpl w:val="DC8C9100"/>
    <w:lvl w:ilvl="0">
      <w:start w:val="1"/>
      <w:numFmt w:val="bullet"/>
      <w:lvlText w:val=""/>
      <w:lvlJc w:val="left"/>
      <w:pPr>
        <w:tabs>
          <w:tab w:val="num" w:pos="1267"/>
        </w:tabs>
        <w:ind w:left="1247" w:hanging="340"/>
      </w:pPr>
      <w:rPr>
        <w:rFonts w:ascii="Symbol" w:hAnsi="Symbol" w:hint="default"/>
      </w:rPr>
    </w:lvl>
  </w:abstractNum>
  <w:abstractNum w:abstractNumId="12" w15:restartNumberingAfterBreak="0">
    <w:nsid w:val="54ED6152"/>
    <w:multiLevelType w:val="singleLevel"/>
    <w:tmpl w:val="DC8C9100"/>
    <w:lvl w:ilvl="0">
      <w:start w:val="1"/>
      <w:numFmt w:val="bullet"/>
      <w:lvlText w:val=""/>
      <w:lvlJc w:val="left"/>
      <w:pPr>
        <w:tabs>
          <w:tab w:val="num" w:pos="1267"/>
        </w:tabs>
        <w:ind w:left="1247" w:hanging="340"/>
      </w:pPr>
      <w:rPr>
        <w:rFonts w:ascii="Symbol" w:hAnsi="Symbol" w:hint="default"/>
      </w:rPr>
    </w:lvl>
  </w:abstractNum>
  <w:abstractNum w:abstractNumId="13" w15:restartNumberingAfterBreak="0">
    <w:nsid w:val="581A2B88"/>
    <w:multiLevelType w:val="singleLevel"/>
    <w:tmpl w:val="DC8C9100"/>
    <w:lvl w:ilvl="0">
      <w:start w:val="1"/>
      <w:numFmt w:val="bullet"/>
      <w:lvlText w:val=""/>
      <w:lvlJc w:val="left"/>
      <w:pPr>
        <w:tabs>
          <w:tab w:val="num" w:pos="1267"/>
        </w:tabs>
        <w:ind w:left="1247" w:hanging="340"/>
      </w:pPr>
      <w:rPr>
        <w:rFonts w:ascii="Symbol" w:hAnsi="Symbol" w:hint="default"/>
      </w:rPr>
    </w:lvl>
  </w:abstractNum>
  <w:abstractNum w:abstractNumId="14" w15:restartNumberingAfterBreak="0">
    <w:nsid w:val="5CEB7BB6"/>
    <w:multiLevelType w:val="multilevel"/>
    <w:tmpl w:val="0B6A652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71726E83"/>
    <w:multiLevelType w:val="singleLevel"/>
    <w:tmpl w:val="0407000F"/>
    <w:lvl w:ilvl="0">
      <w:start w:val="1"/>
      <w:numFmt w:val="decimal"/>
      <w:lvlText w:val="%1."/>
      <w:lvlJc w:val="left"/>
      <w:pPr>
        <w:tabs>
          <w:tab w:val="num" w:pos="360"/>
        </w:tabs>
        <w:ind w:left="360" w:hanging="360"/>
      </w:pPr>
      <w:rPr>
        <w:rFonts w:hint="default"/>
      </w:rPr>
    </w:lvl>
  </w:abstractNum>
  <w:abstractNum w:abstractNumId="16" w15:restartNumberingAfterBreak="0">
    <w:nsid w:val="75C13BB2"/>
    <w:multiLevelType w:val="multilevel"/>
    <w:tmpl w:val="A66ABD0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15"/>
  </w:num>
  <w:num w:numId="2">
    <w:abstractNumId w:val="13"/>
  </w:num>
  <w:num w:numId="3">
    <w:abstractNumId w:val="8"/>
  </w:num>
  <w:num w:numId="4">
    <w:abstractNumId w:val="1"/>
  </w:num>
  <w:num w:numId="5">
    <w:abstractNumId w:val="6"/>
  </w:num>
  <w:num w:numId="6">
    <w:abstractNumId w:val="11"/>
  </w:num>
  <w:num w:numId="7">
    <w:abstractNumId w:val="2"/>
  </w:num>
  <w:num w:numId="8">
    <w:abstractNumId w:val="10"/>
  </w:num>
  <w:num w:numId="9">
    <w:abstractNumId w:val="12"/>
  </w:num>
  <w:num w:numId="10">
    <w:abstractNumId w:val="16"/>
  </w:num>
  <w:num w:numId="11">
    <w:abstractNumId w:val="16"/>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12">
    <w:abstractNumId w:val="0"/>
  </w:num>
  <w:num w:numId="13">
    <w:abstractNumId w:val="14"/>
  </w:num>
  <w:num w:numId="14">
    <w:abstractNumId w:val="9"/>
  </w:num>
  <w:num w:numId="15">
    <w:abstractNumId w:val="4"/>
  </w:num>
  <w:num w:numId="16">
    <w:abstractNumId w:val="4"/>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0FB"/>
    <w:rsid w:val="00040EF5"/>
    <w:rsid w:val="00045760"/>
    <w:rsid w:val="000462C3"/>
    <w:rsid w:val="000759F4"/>
    <w:rsid w:val="00080A3C"/>
    <w:rsid w:val="000A0156"/>
    <w:rsid w:val="000E567C"/>
    <w:rsid w:val="00143BBE"/>
    <w:rsid w:val="001933DA"/>
    <w:rsid w:val="001A0966"/>
    <w:rsid w:val="001E1DAB"/>
    <w:rsid w:val="00225C4F"/>
    <w:rsid w:val="0022620E"/>
    <w:rsid w:val="00243CC8"/>
    <w:rsid w:val="00255C2D"/>
    <w:rsid w:val="002A6685"/>
    <w:rsid w:val="002F1761"/>
    <w:rsid w:val="00326D6B"/>
    <w:rsid w:val="00335BF2"/>
    <w:rsid w:val="00341547"/>
    <w:rsid w:val="00396443"/>
    <w:rsid w:val="003A3E77"/>
    <w:rsid w:val="003B46CF"/>
    <w:rsid w:val="003C3C20"/>
    <w:rsid w:val="003E6635"/>
    <w:rsid w:val="00466387"/>
    <w:rsid w:val="00477A01"/>
    <w:rsid w:val="0049437C"/>
    <w:rsid w:val="004C3E2C"/>
    <w:rsid w:val="0051347A"/>
    <w:rsid w:val="00523505"/>
    <w:rsid w:val="005411D3"/>
    <w:rsid w:val="0054149D"/>
    <w:rsid w:val="00566303"/>
    <w:rsid w:val="0059565D"/>
    <w:rsid w:val="005B0EBD"/>
    <w:rsid w:val="005F718C"/>
    <w:rsid w:val="0062458A"/>
    <w:rsid w:val="00633470"/>
    <w:rsid w:val="006831B9"/>
    <w:rsid w:val="006922D9"/>
    <w:rsid w:val="00692B87"/>
    <w:rsid w:val="00695676"/>
    <w:rsid w:val="006A3585"/>
    <w:rsid w:val="006B125D"/>
    <w:rsid w:val="00782996"/>
    <w:rsid w:val="007928C3"/>
    <w:rsid w:val="00802B3A"/>
    <w:rsid w:val="00841DFF"/>
    <w:rsid w:val="008633E0"/>
    <w:rsid w:val="00864979"/>
    <w:rsid w:val="00891879"/>
    <w:rsid w:val="00924180"/>
    <w:rsid w:val="0092682A"/>
    <w:rsid w:val="009C4FE0"/>
    <w:rsid w:val="00A07F62"/>
    <w:rsid w:val="00A470AB"/>
    <w:rsid w:val="00A54A82"/>
    <w:rsid w:val="00A91ABD"/>
    <w:rsid w:val="00A92A71"/>
    <w:rsid w:val="00AB3918"/>
    <w:rsid w:val="00AB3D34"/>
    <w:rsid w:val="00B35C7B"/>
    <w:rsid w:val="00BB70FB"/>
    <w:rsid w:val="00C259ED"/>
    <w:rsid w:val="00C47DF2"/>
    <w:rsid w:val="00C952D3"/>
    <w:rsid w:val="00CC5BCD"/>
    <w:rsid w:val="00CD6E6C"/>
    <w:rsid w:val="00D26A7B"/>
    <w:rsid w:val="00D45259"/>
    <w:rsid w:val="00D66B92"/>
    <w:rsid w:val="00D92E20"/>
    <w:rsid w:val="00DC4280"/>
    <w:rsid w:val="00DD2450"/>
    <w:rsid w:val="00E8603D"/>
    <w:rsid w:val="00E877EB"/>
    <w:rsid w:val="00F0065A"/>
    <w:rsid w:val="00F11FF9"/>
    <w:rsid w:val="00F4030A"/>
    <w:rsid w:val="00F73208"/>
    <w:rsid w:val="00FA3A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8256045"/>
  <w15:docId w15:val="{04A5A70D-3D55-4312-8826-D3400D15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603D"/>
    <w:rPr>
      <w:rFonts w:ascii="Calibri" w:hAnsi="Calibri"/>
      <w:sz w:val="22"/>
    </w:rPr>
  </w:style>
  <w:style w:type="paragraph" w:styleId="berschrift1">
    <w:name w:val="heading 1"/>
    <w:basedOn w:val="Standard"/>
    <w:next w:val="Standard"/>
    <w:qFormat/>
    <w:pPr>
      <w:keepNext/>
      <w:tabs>
        <w:tab w:val="left" w:pos="5670"/>
      </w:tabs>
      <w:outlineLvl w:val="0"/>
    </w:pPr>
    <w:rPr>
      <w:b/>
      <w:sz w:val="28"/>
    </w:rPr>
  </w:style>
  <w:style w:type="paragraph" w:styleId="berschrift2">
    <w:name w:val="heading 2"/>
    <w:basedOn w:val="Standard"/>
    <w:next w:val="Standard"/>
    <w:qFormat/>
    <w:pPr>
      <w:keepNext/>
      <w:outlineLvl w:val="1"/>
    </w:pPr>
    <w:rPr>
      <w:b/>
      <w:sz w:val="24"/>
    </w:rPr>
  </w:style>
  <w:style w:type="paragraph" w:styleId="berschrift3">
    <w:name w:val="heading 3"/>
    <w:basedOn w:val="Standard"/>
    <w:next w:val="Standard"/>
    <w:qFormat/>
    <w:pPr>
      <w:keepNext/>
      <w:jc w:val="both"/>
      <w:outlineLvl w:val="2"/>
    </w:pPr>
    <w:rPr>
      <w:b/>
    </w:rPr>
  </w:style>
  <w:style w:type="paragraph" w:styleId="berschrift4">
    <w:name w:val="heading 4"/>
    <w:basedOn w:val="Standard"/>
    <w:next w:val="Standard"/>
    <w:qFormat/>
    <w:pPr>
      <w:keepNext/>
      <w:tabs>
        <w:tab w:val="left" w:pos="5670"/>
      </w:tabs>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Kommentarzeichen">
    <w:name w:val="annotation reference"/>
    <w:semiHidden/>
    <w:rPr>
      <w:sz w:val="16"/>
    </w:rPr>
  </w:style>
  <w:style w:type="paragraph" w:styleId="Kommentartext">
    <w:name w:val="annotation text"/>
    <w:basedOn w:val="Standard"/>
    <w:semiHidden/>
    <w:rPr>
      <w:sz w:val="20"/>
    </w:rPr>
  </w:style>
  <w:style w:type="paragraph" w:styleId="Textkrper">
    <w:name w:val="Body Text"/>
    <w:basedOn w:val="Standard"/>
    <w:semiHidden/>
    <w:pPr>
      <w:jc w:val="both"/>
    </w:pPr>
  </w:style>
  <w:style w:type="paragraph" w:styleId="Textkrper2">
    <w:name w:val="Body Text 2"/>
    <w:basedOn w:val="Standard"/>
    <w:semiHidden/>
    <w:rPr>
      <w:i/>
    </w:rPr>
  </w:style>
  <w:style w:type="paragraph" w:styleId="Textkrper3">
    <w:name w:val="Body Text 3"/>
    <w:basedOn w:val="Standard"/>
    <w:semiHidden/>
    <w:rPr>
      <w:b/>
    </w:rPr>
  </w:style>
  <w:style w:type="paragraph" w:styleId="Nachrichtenkopf">
    <w:name w:val="Message Header"/>
    <w:basedOn w:val="Textkrper"/>
    <w:semiHidden/>
    <w:pPr>
      <w:keepLines/>
      <w:spacing w:line="415" w:lineRule="atLeast"/>
      <w:ind w:left="1843" w:right="-360" w:hanging="1003"/>
      <w:jc w:val="left"/>
    </w:pPr>
    <w:rPr>
      <w:rFonts w:ascii="Times New Roman" w:hAnsi="Times New Roman"/>
      <w:sz w:val="20"/>
    </w:rPr>
  </w:style>
  <w:style w:type="table" w:styleId="Tabellenraster">
    <w:name w:val="Table Grid"/>
    <w:basedOn w:val="NormaleTabelle"/>
    <w:uiPriority w:val="59"/>
    <w:unhideWhenUsed/>
    <w:rsid w:val="0022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semiHidden/>
    <w:unhideWhenUsed/>
    <w:rsid w:val="00080A3C"/>
    <w:rPr>
      <w:rFonts w:eastAsiaTheme="minorHAnsi" w:cstheme="minorBidi"/>
      <w:szCs w:val="21"/>
      <w:lang w:eastAsia="en-US"/>
    </w:rPr>
  </w:style>
  <w:style w:type="character" w:customStyle="1" w:styleId="NurTextZchn">
    <w:name w:val="Nur Text Zchn"/>
    <w:basedOn w:val="Absatz-Standardschriftart"/>
    <w:link w:val="NurText"/>
    <w:uiPriority w:val="99"/>
    <w:semiHidden/>
    <w:rsid w:val="00080A3C"/>
    <w:rPr>
      <w:rFonts w:ascii="Calibri" w:eastAsiaTheme="minorHAnsi" w:hAnsi="Calibri" w:cstheme="minorBidi"/>
      <w:sz w:val="22"/>
      <w:szCs w:val="21"/>
      <w:lang w:eastAsia="en-US"/>
    </w:rPr>
  </w:style>
  <w:style w:type="paragraph" w:styleId="Listenabsatz">
    <w:name w:val="List Paragraph"/>
    <w:basedOn w:val="Standard"/>
    <w:uiPriority w:val="34"/>
    <w:qFormat/>
    <w:rsid w:val="00080A3C"/>
    <w:pPr>
      <w:ind w:left="720"/>
      <w:contextualSpacing/>
    </w:pPr>
  </w:style>
  <w:style w:type="character" w:styleId="Platzhaltertext">
    <w:name w:val="Placeholder Text"/>
    <w:basedOn w:val="Absatz-Standardschriftart"/>
    <w:uiPriority w:val="99"/>
    <w:semiHidden/>
    <w:rsid w:val="00FA3A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20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O:\Formulare-Vorlagen-Dokumente\Allgemeine_Dokumentenvorlagen\Word\Dokumentenvorlage%20DIN%20A%204%20ho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204F6AC628A4243AF231E20876A2101"/>
        <w:category>
          <w:name w:val="Allgemein"/>
          <w:gallery w:val="placeholder"/>
        </w:category>
        <w:types>
          <w:type w:val="bbPlcHdr"/>
        </w:types>
        <w:behaviors>
          <w:behavior w:val="content"/>
        </w:behaviors>
        <w:guid w:val="{A28107A8-8977-42A0-AEFC-408C117A2C0C}"/>
      </w:docPartPr>
      <w:docPartBody>
        <w:p w:rsidR="00190A4C" w:rsidRDefault="00466BA7" w:rsidP="00466BA7">
          <w:pPr>
            <w:pStyle w:val="B204F6AC628A4243AF231E20876A21014"/>
          </w:pPr>
          <w:r>
            <w:rPr>
              <w:rStyle w:val="Platzhaltertext"/>
            </w:rPr>
            <w:t>Vorname</w:t>
          </w:r>
        </w:p>
      </w:docPartBody>
    </w:docPart>
    <w:docPart>
      <w:docPartPr>
        <w:name w:val="E2972BE6CAC04BB8AF243D42B7E10063"/>
        <w:category>
          <w:name w:val="Allgemein"/>
          <w:gallery w:val="placeholder"/>
        </w:category>
        <w:types>
          <w:type w:val="bbPlcHdr"/>
        </w:types>
        <w:behaviors>
          <w:behavior w:val="content"/>
        </w:behaviors>
        <w:guid w:val="{7690A42F-DB4E-41F7-9C25-A5F66591328B}"/>
      </w:docPartPr>
      <w:docPartBody>
        <w:p w:rsidR="00190A4C" w:rsidRDefault="00466BA7" w:rsidP="00466BA7">
          <w:pPr>
            <w:pStyle w:val="E2972BE6CAC04BB8AF243D42B7E100634"/>
          </w:pPr>
          <w:r>
            <w:rPr>
              <w:rStyle w:val="Platzhaltertext"/>
            </w:rPr>
            <w:t>Nachname</w:t>
          </w:r>
        </w:p>
      </w:docPartBody>
    </w:docPart>
    <w:docPart>
      <w:docPartPr>
        <w:name w:val="515A924C5CB448A99A9A0E3E6B448AA5"/>
        <w:category>
          <w:name w:val="Allgemein"/>
          <w:gallery w:val="placeholder"/>
        </w:category>
        <w:types>
          <w:type w:val="bbPlcHdr"/>
        </w:types>
        <w:behaviors>
          <w:behavior w:val="content"/>
        </w:behaviors>
        <w:guid w:val="{1B837796-BBBA-4333-A5E4-AA9E99D3C14A}"/>
      </w:docPartPr>
      <w:docPartBody>
        <w:p w:rsidR="00190A4C" w:rsidRDefault="00466BA7" w:rsidP="00466BA7">
          <w:pPr>
            <w:pStyle w:val="515A924C5CB448A99A9A0E3E6B448AA54"/>
          </w:pPr>
          <w:r>
            <w:rPr>
              <w:rStyle w:val="Platzhaltertext"/>
            </w:rPr>
            <w:t>Geburtsda</w:t>
          </w:r>
          <w:r w:rsidRPr="00894D0A">
            <w:rPr>
              <w:rStyle w:val="Platzhaltertext"/>
            </w:rPr>
            <w:t>tu</w:t>
          </w:r>
          <w:r>
            <w:rPr>
              <w:rStyle w:val="Platzhaltertext"/>
            </w:rPr>
            <w:t>m</w:t>
          </w:r>
        </w:p>
      </w:docPartBody>
    </w:docPart>
    <w:docPart>
      <w:docPartPr>
        <w:name w:val="4694AEB975C74A26B98944922110CBC4"/>
        <w:category>
          <w:name w:val="Allgemein"/>
          <w:gallery w:val="placeholder"/>
        </w:category>
        <w:types>
          <w:type w:val="bbPlcHdr"/>
        </w:types>
        <w:behaviors>
          <w:behavior w:val="content"/>
        </w:behaviors>
        <w:guid w:val="{827E0BFB-9221-4507-A13D-446DBBD978A9}"/>
      </w:docPartPr>
      <w:docPartBody>
        <w:p w:rsidR="00190A4C" w:rsidRDefault="00466BA7" w:rsidP="00466BA7">
          <w:pPr>
            <w:pStyle w:val="4694AEB975C74A26B98944922110CBC44"/>
          </w:pPr>
          <w:r>
            <w:rPr>
              <w:rStyle w:val="Platzhaltertext"/>
            </w:rPr>
            <w:t>Straße, Hausnummer</w:t>
          </w:r>
        </w:p>
      </w:docPartBody>
    </w:docPart>
    <w:docPart>
      <w:docPartPr>
        <w:name w:val="B5AE5BF24ADD423291120F385DF812CE"/>
        <w:category>
          <w:name w:val="Allgemein"/>
          <w:gallery w:val="placeholder"/>
        </w:category>
        <w:types>
          <w:type w:val="bbPlcHdr"/>
        </w:types>
        <w:behaviors>
          <w:behavior w:val="content"/>
        </w:behaviors>
        <w:guid w:val="{957BA0E0-EFD7-4D36-A689-BEA8A45F61AC}"/>
      </w:docPartPr>
      <w:docPartBody>
        <w:p w:rsidR="00190A4C" w:rsidRDefault="00466BA7" w:rsidP="00466BA7">
          <w:pPr>
            <w:pStyle w:val="B5AE5BF24ADD423291120F385DF812CE4"/>
          </w:pPr>
          <w:r>
            <w:rPr>
              <w:rStyle w:val="Platzhaltertext"/>
            </w:rPr>
            <w:t>PLZ, Ort</w:t>
          </w:r>
        </w:p>
      </w:docPartBody>
    </w:docPart>
    <w:docPart>
      <w:docPartPr>
        <w:name w:val="CE55172E72EA40E489A06FEC9B6DA21C"/>
        <w:category>
          <w:name w:val="Allgemein"/>
          <w:gallery w:val="placeholder"/>
        </w:category>
        <w:types>
          <w:type w:val="bbPlcHdr"/>
        </w:types>
        <w:behaviors>
          <w:behavior w:val="content"/>
        </w:behaviors>
        <w:guid w:val="{A9FE9336-460E-4D86-9D6D-543D1553E9F3}"/>
      </w:docPartPr>
      <w:docPartBody>
        <w:p w:rsidR="00190A4C" w:rsidRDefault="00466BA7" w:rsidP="00466BA7">
          <w:pPr>
            <w:pStyle w:val="CE55172E72EA40E489A06FEC9B6DA21C4"/>
          </w:pPr>
          <w:r>
            <w:rPr>
              <w:rStyle w:val="Platzhaltertext"/>
            </w:rPr>
            <w:t>Vorname, Nachname</w:t>
          </w:r>
        </w:p>
      </w:docPartBody>
    </w:docPart>
    <w:docPart>
      <w:docPartPr>
        <w:name w:val="B15A4D2EBB594FDCB085894FB8A46E81"/>
        <w:category>
          <w:name w:val="Allgemein"/>
          <w:gallery w:val="placeholder"/>
        </w:category>
        <w:types>
          <w:type w:val="bbPlcHdr"/>
        </w:types>
        <w:behaviors>
          <w:behavior w:val="content"/>
        </w:behaviors>
        <w:guid w:val="{9F4BABC8-0AC3-451E-9D1D-349C2A5D3E8A}"/>
      </w:docPartPr>
      <w:docPartBody>
        <w:p w:rsidR="00190A4C" w:rsidRDefault="00466BA7" w:rsidP="00466BA7">
          <w:pPr>
            <w:pStyle w:val="B15A4D2EBB594FDCB085894FB8A46E813"/>
          </w:pPr>
          <w:r>
            <w:rPr>
              <w:rStyle w:val="Platzhaltertext"/>
            </w:rPr>
            <w:t>Anzahl</w:t>
          </w:r>
        </w:p>
      </w:docPartBody>
    </w:docPart>
    <w:docPart>
      <w:docPartPr>
        <w:name w:val="8FBA0293B79543ADAC3138E127954B09"/>
        <w:category>
          <w:name w:val="Allgemein"/>
          <w:gallery w:val="placeholder"/>
        </w:category>
        <w:types>
          <w:type w:val="bbPlcHdr"/>
        </w:types>
        <w:behaviors>
          <w:behavior w:val="content"/>
        </w:behaviors>
        <w:guid w:val="{117A6213-8917-4D2B-B9E3-E56A2312B944}"/>
      </w:docPartPr>
      <w:docPartBody>
        <w:p w:rsidR="00190A4C" w:rsidRDefault="00466BA7" w:rsidP="00466BA7">
          <w:pPr>
            <w:pStyle w:val="8FBA0293B79543ADAC3138E127954B093"/>
          </w:pPr>
          <w:r>
            <w:rPr>
              <w:rStyle w:val="Platzhaltertext"/>
            </w:rPr>
            <w:t>Rufnummer, unter der wir Sie im Notfall erreichen können</w:t>
          </w:r>
        </w:p>
      </w:docPartBody>
    </w:docPart>
    <w:docPart>
      <w:docPartPr>
        <w:name w:val="6534674D3957448BBB803255B73EE768"/>
        <w:category>
          <w:name w:val="Allgemein"/>
          <w:gallery w:val="placeholder"/>
        </w:category>
        <w:types>
          <w:type w:val="bbPlcHdr"/>
        </w:types>
        <w:behaviors>
          <w:behavior w:val="content"/>
        </w:behaviors>
        <w:guid w:val="{4AC80E41-69C0-416F-8C7A-0669F05284A2}"/>
      </w:docPartPr>
      <w:docPartBody>
        <w:p w:rsidR="00190A4C" w:rsidRDefault="00466BA7" w:rsidP="00466BA7">
          <w:pPr>
            <w:pStyle w:val="6534674D3957448BBB803255B73EE7683"/>
          </w:pPr>
          <w:r>
            <w:rPr>
              <w:rStyle w:val="Platzhaltertext"/>
            </w:rPr>
            <w:t>Ihre Mailadresse</w:t>
          </w:r>
        </w:p>
      </w:docPartBody>
    </w:docPart>
    <w:docPart>
      <w:docPartPr>
        <w:name w:val="EF322435E95E45F586CC963DC8236755"/>
        <w:category>
          <w:name w:val="Allgemein"/>
          <w:gallery w:val="placeholder"/>
        </w:category>
        <w:types>
          <w:type w:val="bbPlcHdr"/>
        </w:types>
        <w:behaviors>
          <w:behavior w:val="content"/>
        </w:behaviors>
        <w:guid w:val="{449310FC-1628-4A78-92CD-DEDEF218BED2}"/>
      </w:docPartPr>
      <w:docPartBody>
        <w:p w:rsidR="00190A4C" w:rsidRDefault="00466BA7" w:rsidP="00466BA7">
          <w:pPr>
            <w:pStyle w:val="EF322435E95E45F586CC963DC82367552"/>
          </w:pPr>
          <w:r>
            <w:rPr>
              <w:rStyle w:val="Platzhaltertext"/>
            </w:rPr>
            <w:t>Vorname</w:t>
          </w:r>
        </w:p>
      </w:docPartBody>
    </w:docPart>
    <w:docPart>
      <w:docPartPr>
        <w:name w:val="C93F8A6AE87D4F9F8AFFDA507230A242"/>
        <w:category>
          <w:name w:val="Allgemein"/>
          <w:gallery w:val="placeholder"/>
        </w:category>
        <w:types>
          <w:type w:val="bbPlcHdr"/>
        </w:types>
        <w:behaviors>
          <w:behavior w:val="content"/>
        </w:behaviors>
        <w:guid w:val="{DFD96A27-DEEF-490E-8FDF-EBC5252319D9}"/>
      </w:docPartPr>
      <w:docPartBody>
        <w:p w:rsidR="00190A4C" w:rsidRDefault="00466BA7" w:rsidP="00466BA7">
          <w:pPr>
            <w:pStyle w:val="C93F8A6AE87D4F9F8AFFDA507230A2422"/>
          </w:pPr>
          <w:r>
            <w:rPr>
              <w:rStyle w:val="Platzhaltertext"/>
            </w:rPr>
            <w:t>Vorname</w:t>
          </w:r>
        </w:p>
      </w:docPartBody>
    </w:docPart>
    <w:docPart>
      <w:docPartPr>
        <w:name w:val="D474BB202D7A441698BF0B9DF6BA7BA0"/>
        <w:category>
          <w:name w:val="Allgemein"/>
          <w:gallery w:val="placeholder"/>
        </w:category>
        <w:types>
          <w:type w:val="bbPlcHdr"/>
        </w:types>
        <w:behaviors>
          <w:behavior w:val="content"/>
        </w:behaviors>
        <w:guid w:val="{DDA87E29-7455-45A4-8CF5-E3E145C7413F}"/>
      </w:docPartPr>
      <w:docPartBody>
        <w:p w:rsidR="00190A4C" w:rsidRDefault="00466BA7" w:rsidP="00466BA7">
          <w:pPr>
            <w:pStyle w:val="D474BB202D7A441698BF0B9DF6BA7BA02"/>
          </w:pPr>
          <w:r>
            <w:rPr>
              <w:rStyle w:val="Platzhaltertext"/>
            </w:rPr>
            <w:t>Nachname</w:t>
          </w:r>
        </w:p>
      </w:docPartBody>
    </w:docPart>
    <w:docPart>
      <w:docPartPr>
        <w:name w:val="90EE6EFB509041129935512027A7352B"/>
        <w:category>
          <w:name w:val="Allgemein"/>
          <w:gallery w:val="placeholder"/>
        </w:category>
        <w:types>
          <w:type w:val="bbPlcHdr"/>
        </w:types>
        <w:behaviors>
          <w:behavior w:val="content"/>
        </w:behaviors>
        <w:guid w:val="{BE8BCB55-CEFC-403B-B130-1F9ABC8CBB87}"/>
      </w:docPartPr>
      <w:docPartBody>
        <w:p w:rsidR="00190A4C" w:rsidRDefault="00466BA7" w:rsidP="00466BA7">
          <w:pPr>
            <w:pStyle w:val="90EE6EFB509041129935512027A7352B2"/>
          </w:pPr>
          <w:r>
            <w:rPr>
              <w:rStyle w:val="Platzhaltertext"/>
            </w:rPr>
            <w:t>Nachname</w:t>
          </w:r>
        </w:p>
      </w:docPartBody>
    </w:docPart>
    <w:docPart>
      <w:docPartPr>
        <w:name w:val="1B7D25C7D7E94B8E921AF1E1FFA2D7F3"/>
        <w:category>
          <w:name w:val="Allgemein"/>
          <w:gallery w:val="placeholder"/>
        </w:category>
        <w:types>
          <w:type w:val="bbPlcHdr"/>
        </w:types>
        <w:behaviors>
          <w:behavior w:val="content"/>
        </w:behaviors>
        <w:guid w:val="{0C8CA3E5-6C44-4323-ACC6-9E7D7C1B7F1E}"/>
      </w:docPartPr>
      <w:docPartBody>
        <w:p w:rsidR="00190A4C" w:rsidRDefault="00466BA7" w:rsidP="00466BA7">
          <w:pPr>
            <w:pStyle w:val="1B7D25C7D7E94B8E921AF1E1FFA2D7F32"/>
          </w:pPr>
          <w:r>
            <w:rPr>
              <w:rStyle w:val="Platzhaltertext"/>
            </w:rPr>
            <w:t>Straße, Hausnummer</w:t>
          </w:r>
        </w:p>
      </w:docPartBody>
    </w:docPart>
    <w:docPart>
      <w:docPartPr>
        <w:name w:val="14E482E4F93E4004A2ADC1567F921E16"/>
        <w:category>
          <w:name w:val="Allgemein"/>
          <w:gallery w:val="placeholder"/>
        </w:category>
        <w:types>
          <w:type w:val="bbPlcHdr"/>
        </w:types>
        <w:behaviors>
          <w:behavior w:val="content"/>
        </w:behaviors>
        <w:guid w:val="{9FB19DED-04F1-4CC5-ADC8-9E6F7092B978}"/>
      </w:docPartPr>
      <w:docPartBody>
        <w:p w:rsidR="00190A4C" w:rsidRDefault="00466BA7" w:rsidP="00466BA7">
          <w:pPr>
            <w:pStyle w:val="14E482E4F93E4004A2ADC1567F921E162"/>
          </w:pPr>
          <w:r>
            <w:rPr>
              <w:rStyle w:val="Platzhaltertext"/>
            </w:rPr>
            <w:t>Straße, Hausnummer</w:t>
          </w:r>
        </w:p>
      </w:docPartBody>
    </w:docPart>
    <w:docPart>
      <w:docPartPr>
        <w:name w:val="11292621A2EF4B6FB9970F88A4656808"/>
        <w:category>
          <w:name w:val="Allgemein"/>
          <w:gallery w:val="placeholder"/>
        </w:category>
        <w:types>
          <w:type w:val="bbPlcHdr"/>
        </w:types>
        <w:behaviors>
          <w:behavior w:val="content"/>
        </w:behaviors>
        <w:guid w:val="{492D871F-E71D-4A6A-A0CC-4D852C860E05}"/>
      </w:docPartPr>
      <w:docPartBody>
        <w:p w:rsidR="00190A4C" w:rsidRDefault="00466BA7" w:rsidP="00466BA7">
          <w:pPr>
            <w:pStyle w:val="11292621A2EF4B6FB9970F88A46568082"/>
          </w:pPr>
          <w:r>
            <w:rPr>
              <w:rStyle w:val="Platzhaltertext"/>
            </w:rPr>
            <w:t>PLZ, Ort</w:t>
          </w:r>
        </w:p>
      </w:docPartBody>
    </w:docPart>
    <w:docPart>
      <w:docPartPr>
        <w:name w:val="66EBBE02BF904362AA514E14557AB796"/>
        <w:category>
          <w:name w:val="Allgemein"/>
          <w:gallery w:val="placeholder"/>
        </w:category>
        <w:types>
          <w:type w:val="bbPlcHdr"/>
        </w:types>
        <w:behaviors>
          <w:behavior w:val="content"/>
        </w:behaviors>
        <w:guid w:val="{015D112F-5D1B-4295-BB84-0A8CF155BF78}"/>
      </w:docPartPr>
      <w:docPartBody>
        <w:p w:rsidR="00190A4C" w:rsidRDefault="00466BA7" w:rsidP="00466BA7">
          <w:pPr>
            <w:pStyle w:val="66EBBE02BF904362AA514E14557AB7962"/>
          </w:pPr>
          <w:r>
            <w:rPr>
              <w:rStyle w:val="Platzhaltertext"/>
            </w:rPr>
            <w:t>PLZ, Ort</w:t>
          </w:r>
        </w:p>
      </w:docPartBody>
    </w:docPart>
    <w:docPart>
      <w:docPartPr>
        <w:name w:val="37E5AFA5CD894DE3801FF726DEED81FC"/>
        <w:category>
          <w:name w:val="Allgemein"/>
          <w:gallery w:val="placeholder"/>
        </w:category>
        <w:types>
          <w:type w:val="bbPlcHdr"/>
        </w:types>
        <w:behaviors>
          <w:behavior w:val="content"/>
        </w:behaviors>
        <w:guid w:val="{71EC66E7-9E97-4C82-A24D-8DA615A92C7F}"/>
      </w:docPartPr>
      <w:docPartBody>
        <w:p w:rsidR="00190A4C" w:rsidRDefault="00466BA7" w:rsidP="00466BA7">
          <w:pPr>
            <w:pStyle w:val="37E5AFA5CD894DE3801FF726DEED81FC2"/>
          </w:pPr>
          <w:r>
            <w:rPr>
              <w:rStyle w:val="Platzhaltertext"/>
            </w:rPr>
            <w:t>Rufnummer, unter der wir Sie im Notfall erreichen können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loforADAC">
    <w:altName w:val="Arial"/>
    <w:panose1 w:val="00000000000000000000"/>
    <w:charset w:val="00"/>
    <w:family w:val="modern"/>
    <w:notTrueType/>
    <w:pitch w:val="variable"/>
    <w:sig w:usb0="A00000F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A7"/>
    <w:rsid w:val="00190A4C"/>
    <w:rsid w:val="00466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66BA7"/>
    <w:rPr>
      <w:color w:val="808080"/>
    </w:rPr>
  </w:style>
  <w:style w:type="paragraph" w:customStyle="1" w:styleId="B204F6AC628A4243AF231E20876A2101">
    <w:name w:val="B204F6AC628A4243AF231E20876A2101"/>
    <w:rsid w:val="00466BA7"/>
    <w:pPr>
      <w:spacing w:after="0" w:line="240" w:lineRule="auto"/>
    </w:pPr>
    <w:rPr>
      <w:rFonts w:ascii="Calibri" w:eastAsia="Times New Roman" w:hAnsi="Calibri" w:cs="Times New Roman"/>
      <w:szCs w:val="20"/>
    </w:rPr>
  </w:style>
  <w:style w:type="paragraph" w:customStyle="1" w:styleId="E2972BE6CAC04BB8AF243D42B7E10063">
    <w:name w:val="E2972BE6CAC04BB8AF243D42B7E10063"/>
    <w:rsid w:val="00466BA7"/>
    <w:pPr>
      <w:spacing w:after="0" w:line="240" w:lineRule="auto"/>
    </w:pPr>
    <w:rPr>
      <w:rFonts w:ascii="Calibri" w:eastAsia="Times New Roman" w:hAnsi="Calibri" w:cs="Times New Roman"/>
      <w:szCs w:val="20"/>
    </w:rPr>
  </w:style>
  <w:style w:type="paragraph" w:customStyle="1" w:styleId="515A924C5CB448A99A9A0E3E6B448AA5">
    <w:name w:val="515A924C5CB448A99A9A0E3E6B448AA5"/>
    <w:rsid w:val="00466BA7"/>
    <w:pPr>
      <w:spacing w:after="0" w:line="240" w:lineRule="auto"/>
    </w:pPr>
    <w:rPr>
      <w:rFonts w:ascii="Calibri" w:eastAsia="Times New Roman" w:hAnsi="Calibri" w:cs="Times New Roman"/>
      <w:szCs w:val="20"/>
    </w:rPr>
  </w:style>
  <w:style w:type="paragraph" w:customStyle="1" w:styleId="4694AEB975C74A26B98944922110CBC4">
    <w:name w:val="4694AEB975C74A26B98944922110CBC4"/>
    <w:rsid w:val="00466BA7"/>
    <w:pPr>
      <w:spacing w:after="0" w:line="240" w:lineRule="auto"/>
    </w:pPr>
    <w:rPr>
      <w:rFonts w:ascii="Calibri" w:eastAsia="Times New Roman" w:hAnsi="Calibri" w:cs="Times New Roman"/>
      <w:szCs w:val="20"/>
    </w:rPr>
  </w:style>
  <w:style w:type="paragraph" w:customStyle="1" w:styleId="B5AE5BF24ADD423291120F385DF812CE">
    <w:name w:val="B5AE5BF24ADD423291120F385DF812CE"/>
    <w:rsid w:val="00466BA7"/>
    <w:pPr>
      <w:spacing w:after="0" w:line="240" w:lineRule="auto"/>
    </w:pPr>
    <w:rPr>
      <w:rFonts w:ascii="Calibri" w:eastAsia="Times New Roman" w:hAnsi="Calibri" w:cs="Times New Roman"/>
      <w:szCs w:val="20"/>
    </w:rPr>
  </w:style>
  <w:style w:type="paragraph" w:customStyle="1" w:styleId="CE55172E72EA40E489A06FEC9B6DA21C">
    <w:name w:val="CE55172E72EA40E489A06FEC9B6DA21C"/>
    <w:rsid w:val="00466BA7"/>
    <w:pPr>
      <w:spacing w:after="0" w:line="240" w:lineRule="auto"/>
    </w:pPr>
    <w:rPr>
      <w:rFonts w:ascii="Calibri" w:eastAsia="Times New Roman" w:hAnsi="Calibri" w:cs="Times New Roman"/>
      <w:szCs w:val="20"/>
    </w:rPr>
  </w:style>
  <w:style w:type="paragraph" w:customStyle="1" w:styleId="0472787897B64F7997E74F5987F915C9">
    <w:name w:val="0472787897B64F7997E74F5987F915C9"/>
    <w:rsid w:val="00466BA7"/>
    <w:pPr>
      <w:spacing w:after="0" w:line="240" w:lineRule="auto"/>
    </w:pPr>
    <w:rPr>
      <w:rFonts w:ascii="Calibri" w:eastAsia="Times New Roman" w:hAnsi="Calibri" w:cs="Times New Roman"/>
      <w:szCs w:val="20"/>
    </w:rPr>
  </w:style>
  <w:style w:type="paragraph" w:customStyle="1" w:styleId="885CF57048964BE7A2EE97EC21D8214A">
    <w:name w:val="885CF57048964BE7A2EE97EC21D8214A"/>
    <w:rsid w:val="00466BA7"/>
    <w:pPr>
      <w:spacing w:after="0" w:line="240" w:lineRule="auto"/>
    </w:pPr>
    <w:rPr>
      <w:rFonts w:ascii="Calibri" w:eastAsia="Times New Roman" w:hAnsi="Calibri" w:cs="Times New Roman"/>
      <w:szCs w:val="20"/>
    </w:rPr>
  </w:style>
  <w:style w:type="paragraph" w:customStyle="1" w:styleId="3366F2851EFE41E3A8C6EBF1D7793DD6">
    <w:name w:val="3366F2851EFE41E3A8C6EBF1D7793DD6"/>
    <w:rsid w:val="00466BA7"/>
    <w:pPr>
      <w:spacing w:after="0" w:line="240" w:lineRule="auto"/>
    </w:pPr>
    <w:rPr>
      <w:rFonts w:ascii="Calibri" w:eastAsia="Times New Roman" w:hAnsi="Calibri" w:cs="Times New Roman"/>
      <w:szCs w:val="20"/>
    </w:rPr>
  </w:style>
  <w:style w:type="paragraph" w:customStyle="1" w:styleId="F4E9B49D17DB4985BA315152F10BEC9F">
    <w:name w:val="F4E9B49D17DB4985BA315152F10BEC9F"/>
    <w:rsid w:val="00466BA7"/>
    <w:pPr>
      <w:spacing w:after="0" w:line="240" w:lineRule="auto"/>
    </w:pPr>
    <w:rPr>
      <w:rFonts w:ascii="Calibri" w:eastAsia="Times New Roman" w:hAnsi="Calibri" w:cs="Times New Roman"/>
      <w:szCs w:val="20"/>
    </w:rPr>
  </w:style>
  <w:style w:type="paragraph" w:customStyle="1" w:styleId="B15A4D2EBB594FDCB085894FB8A46E81">
    <w:name w:val="B15A4D2EBB594FDCB085894FB8A46E81"/>
    <w:rsid w:val="00466BA7"/>
    <w:pPr>
      <w:spacing w:after="0" w:line="240" w:lineRule="auto"/>
    </w:pPr>
    <w:rPr>
      <w:rFonts w:ascii="Calibri" w:eastAsia="Times New Roman" w:hAnsi="Calibri" w:cs="Times New Roman"/>
      <w:szCs w:val="20"/>
    </w:rPr>
  </w:style>
  <w:style w:type="paragraph" w:customStyle="1" w:styleId="B204F6AC628A4243AF231E20876A21011">
    <w:name w:val="B204F6AC628A4243AF231E20876A21011"/>
    <w:rsid w:val="00466BA7"/>
    <w:pPr>
      <w:spacing w:after="0" w:line="240" w:lineRule="auto"/>
    </w:pPr>
    <w:rPr>
      <w:rFonts w:ascii="Calibri" w:eastAsia="Times New Roman" w:hAnsi="Calibri" w:cs="Times New Roman"/>
      <w:szCs w:val="20"/>
    </w:rPr>
  </w:style>
  <w:style w:type="paragraph" w:customStyle="1" w:styleId="E2972BE6CAC04BB8AF243D42B7E100631">
    <w:name w:val="E2972BE6CAC04BB8AF243D42B7E100631"/>
    <w:rsid w:val="00466BA7"/>
    <w:pPr>
      <w:spacing w:after="0" w:line="240" w:lineRule="auto"/>
    </w:pPr>
    <w:rPr>
      <w:rFonts w:ascii="Calibri" w:eastAsia="Times New Roman" w:hAnsi="Calibri" w:cs="Times New Roman"/>
      <w:szCs w:val="20"/>
    </w:rPr>
  </w:style>
  <w:style w:type="paragraph" w:customStyle="1" w:styleId="515A924C5CB448A99A9A0E3E6B448AA51">
    <w:name w:val="515A924C5CB448A99A9A0E3E6B448AA51"/>
    <w:rsid w:val="00466BA7"/>
    <w:pPr>
      <w:spacing w:after="0" w:line="240" w:lineRule="auto"/>
    </w:pPr>
    <w:rPr>
      <w:rFonts w:ascii="Calibri" w:eastAsia="Times New Roman" w:hAnsi="Calibri" w:cs="Times New Roman"/>
      <w:szCs w:val="20"/>
    </w:rPr>
  </w:style>
  <w:style w:type="paragraph" w:customStyle="1" w:styleId="4694AEB975C74A26B98944922110CBC41">
    <w:name w:val="4694AEB975C74A26B98944922110CBC41"/>
    <w:rsid w:val="00466BA7"/>
    <w:pPr>
      <w:spacing w:after="0" w:line="240" w:lineRule="auto"/>
    </w:pPr>
    <w:rPr>
      <w:rFonts w:ascii="Calibri" w:eastAsia="Times New Roman" w:hAnsi="Calibri" w:cs="Times New Roman"/>
      <w:szCs w:val="20"/>
    </w:rPr>
  </w:style>
  <w:style w:type="paragraph" w:customStyle="1" w:styleId="B5AE5BF24ADD423291120F385DF812CE1">
    <w:name w:val="B5AE5BF24ADD423291120F385DF812CE1"/>
    <w:rsid w:val="00466BA7"/>
    <w:pPr>
      <w:spacing w:after="0" w:line="240" w:lineRule="auto"/>
    </w:pPr>
    <w:rPr>
      <w:rFonts w:ascii="Calibri" w:eastAsia="Times New Roman" w:hAnsi="Calibri" w:cs="Times New Roman"/>
      <w:szCs w:val="20"/>
    </w:rPr>
  </w:style>
  <w:style w:type="paragraph" w:customStyle="1" w:styleId="CE55172E72EA40E489A06FEC9B6DA21C1">
    <w:name w:val="CE55172E72EA40E489A06FEC9B6DA21C1"/>
    <w:rsid w:val="00466BA7"/>
    <w:pPr>
      <w:spacing w:after="0" w:line="240" w:lineRule="auto"/>
    </w:pPr>
    <w:rPr>
      <w:rFonts w:ascii="Calibri" w:eastAsia="Times New Roman" w:hAnsi="Calibri" w:cs="Times New Roman"/>
      <w:szCs w:val="20"/>
    </w:rPr>
  </w:style>
  <w:style w:type="paragraph" w:customStyle="1" w:styleId="0472787897B64F7997E74F5987F915C91">
    <w:name w:val="0472787897B64F7997E74F5987F915C91"/>
    <w:rsid w:val="00466BA7"/>
    <w:pPr>
      <w:spacing w:after="0" w:line="240" w:lineRule="auto"/>
    </w:pPr>
    <w:rPr>
      <w:rFonts w:ascii="Calibri" w:eastAsia="Times New Roman" w:hAnsi="Calibri" w:cs="Times New Roman"/>
      <w:szCs w:val="20"/>
    </w:rPr>
  </w:style>
  <w:style w:type="paragraph" w:customStyle="1" w:styleId="885CF57048964BE7A2EE97EC21D8214A1">
    <w:name w:val="885CF57048964BE7A2EE97EC21D8214A1"/>
    <w:rsid w:val="00466BA7"/>
    <w:pPr>
      <w:spacing w:after="0" w:line="240" w:lineRule="auto"/>
    </w:pPr>
    <w:rPr>
      <w:rFonts w:ascii="Calibri" w:eastAsia="Times New Roman" w:hAnsi="Calibri" w:cs="Times New Roman"/>
      <w:szCs w:val="20"/>
    </w:rPr>
  </w:style>
  <w:style w:type="paragraph" w:customStyle="1" w:styleId="F4E9B49D17DB4985BA315152F10BEC9F1">
    <w:name w:val="F4E9B49D17DB4985BA315152F10BEC9F1"/>
    <w:rsid w:val="00466BA7"/>
    <w:pPr>
      <w:spacing w:after="0" w:line="240" w:lineRule="auto"/>
    </w:pPr>
    <w:rPr>
      <w:rFonts w:ascii="Calibri" w:eastAsia="Times New Roman" w:hAnsi="Calibri" w:cs="Times New Roman"/>
      <w:szCs w:val="20"/>
    </w:rPr>
  </w:style>
  <w:style w:type="paragraph" w:customStyle="1" w:styleId="4E3398A7CDDB4673935638A7E229869B">
    <w:name w:val="4E3398A7CDDB4673935638A7E229869B"/>
    <w:rsid w:val="00466BA7"/>
    <w:pPr>
      <w:spacing w:after="0" w:line="240" w:lineRule="auto"/>
    </w:pPr>
    <w:rPr>
      <w:rFonts w:ascii="Calibri" w:eastAsia="Times New Roman" w:hAnsi="Calibri" w:cs="Times New Roman"/>
      <w:szCs w:val="20"/>
    </w:rPr>
  </w:style>
  <w:style w:type="paragraph" w:customStyle="1" w:styleId="8FBA0293B79543ADAC3138E127954B09">
    <w:name w:val="8FBA0293B79543ADAC3138E127954B09"/>
    <w:rsid w:val="00466BA7"/>
    <w:pPr>
      <w:spacing w:after="0" w:line="240" w:lineRule="auto"/>
    </w:pPr>
    <w:rPr>
      <w:rFonts w:ascii="Calibri" w:eastAsia="Times New Roman" w:hAnsi="Calibri" w:cs="Times New Roman"/>
      <w:szCs w:val="20"/>
    </w:rPr>
  </w:style>
  <w:style w:type="paragraph" w:customStyle="1" w:styleId="6534674D3957448BBB803255B73EE768">
    <w:name w:val="6534674D3957448BBB803255B73EE768"/>
    <w:rsid w:val="00466BA7"/>
    <w:pPr>
      <w:spacing w:after="0" w:line="240" w:lineRule="auto"/>
    </w:pPr>
    <w:rPr>
      <w:rFonts w:ascii="Calibri" w:eastAsia="Times New Roman" w:hAnsi="Calibri" w:cs="Times New Roman"/>
      <w:szCs w:val="20"/>
    </w:rPr>
  </w:style>
  <w:style w:type="paragraph" w:customStyle="1" w:styleId="EBBA16A838794E0B9CC76B1BE294E8EE">
    <w:name w:val="EBBA16A838794E0B9CC76B1BE294E8EE"/>
    <w:rsid w:val="00466BA7"/>
    <w:pPr>
      <w:spacing w:after="0" w:line="240" w:lineRule="auto"/>
    </w:pPr>
    <w:rPr>
      <w:rFonts w:ascii="Calibri" w:eastAsia="Times New Roman" w:hAnsi="Calibri" w:cs="Times New Roman"/>
      <w:szCs w:val="20"/>
    </w:rPr>
  </w:style>
  <w:style w:type="paragraph" w:customStyle="1" w:styleId="8F6FAE8D3BF74C34BA8E08E8F2830504">
    <w:name w:val="8F6FAE8D3BF74C34BA8E08E8F2830504"/>
    <w:rsid w:val="00466BA7"/>
    <w:pPr>
      <w:spacing w:after="0" w:line="240" w:lineRule="auto"/>
    </w:pPr>
    <w:rPr>
      <w:rFonts w:ascii="Calibri" w:eastAsia="Times New Roman" w:hAnsi="Calibri" w:cs="Times New Roman"/>
      <w:szCs w:val="20"/>
    </w:rPr>
  </w:style>
  <w:style w:type="paragraph" w:customStyle="1" w:styleId="6844E6C51E54499782D12DEA9C86CFEE">
    <w:name w:val="6844E6C51E54499782D12DEA9C86CFEE"/>
    <w:rsid w:val="00466BA7"/>
    <w:pPr>
      <w:spacing w:after="0" w:line="240" w:lineRule="auto"/>
    </w:pPr>
    <w:rPr>
      <w:rFonts w:ascii="Calibri" w:eastAsia="Times New Roman" w:hAnsi="Calibri" w:cs="Times New Roman"/>
      <w:szCs w:val="20"/>
    </w:rPr>
  </w:style>
  <w:style w:type="paragraph" w:customStyle="1" w:styleId="6CBFCE6F207447D880FE182B9FD2A3A7">
    <w:name w:val="6CBFCE6F207447D880FE182B9FD2A3A7"/>
    <w:rsid w:val="00466BA7"/>
    <w:pPr>
      <w:spacing w:after="0" w:line="240" w:lineRule="auto"/>
    </w:pPr>
    <w:rPr>
      <w:rFonts w:ascii="Calibri" w:eastAsia="Times New Roman" w:hAnsi="Calibri" w:cs="Times New Roman"/>
      <w:szCs w:val="20"/>
    </w:rPr>
  </w:style>
  <w:style w:type="paragraph" w:customStyle="1" w:styleId="AABBC3209DA64858A096292066247211">
    <w:name w:val="AABBC3209DA64858A096292066247211"/>
    <w:rsid w:val="00466BA7"/>
    <w:pPr>
      <w:spacing w:after="0" w:line="240" w:lineRule="auto"/>
    </w:pPr>
    <w:rPr>
      <w:rFonts w:ascii="Calibri" w:eastAsia="Times New Roman" w:hAnsi="Calibri" w:cs="Times New Roman"/>
      <w:szCs w:val="20"/>
    </w:rPr>
  </w:style>
  <w:style w:type="paragraph" w:customStyle="1" w:styleId="B15A4D2EBB594FDCB085894FB8A46E811">
    <w:name w:val="B15A4D2EBB594FDCB085894FB8A46E811"/>
    <w:rsid w:val="00466BA7"/>
    <w:pPr>
      <w:spacing w:after="0" w:line="240" w:lineRule="auto"/>
    </w:pPr>
    <w:rPr>
      <w:rFonts w:ascii="Calibri" w:eastAsia="Times New Roman" w:hAnsi="Calibri" w:cs="Times New Roman"/>
      <w:szCs w:val="20"/>
    </w:rPr>
  </w:style>
  <w:style w:type="paragraph" w:customStyle="1" w:styleId="B204F6AC628A4243AF231E20876A21012">
    <w:name w:val="B204F6AC628A4243AF231E20876A21012"/>
    <w:rsid w:val="00466BA7"/>
    <w:pPr>
      <w:spacing w:after="0" w:line="240" w:lineRule="auto"/>
    </w:pPr>
    <w:rPr>
      <w:rFonts w:ascii="Calibri" w:eastAsia="Times New Roman" w:hAnsi="Calibri" w:cs="Times New Roman"/>
      <w:szCs w:val="20"/>
    </w:rPr>
  </w:style>
  <w:style w:type="paragraph" w:customStyle="1" w:styleId="E2972BE6CAC04BB8AF243D42B7E100632">
    <w:name w:val="E2972BE6CAC04BB8AF243D42B7E100632"/>
    <w:rsid w:val="00466BA7"/>
    <w:pPr>
      <w:spacing w:after="0" w:line="240" w:lineRule="auto"/>
    </w:pPr>
    <w:rPr>
      <w:rFonts w:ascii="Calibri" w:eastAsia="Times New Roman" w:hAnsi="Calibri" w:cs="Times New Roman"/>
      <w:szCs w:val="20"/>
    </w:rPr>
  </w:style>
  <w:style w:type="paragraph" w:customStyle="1" w:styleId="515A924C5CB448A99A9A0E3E6B448AA52">
    <w:name w:val="515A924C5CB448A99A9A0E3E6B448AA52"/>
    <w:rsid w:val="00466BA7"/>
    <w:pPr>
      <w:spacing w:after="0" w:line="240" w:lineRule="auto"/>
    </w:pPr>
    <w:rPr>
      <w:rFonts w:ascii="Calibri" w:eastAsia="Times New Roman" w:hAnsi="Calibri" w:cs="Times New Roman"/>
      <w:szCs w:val="20"/>
    </w:rPr>
  </w:style>
  <w:style w:type="paragraph" w:customStyle="1" w:styleId="4694AEB975C74A26B98944922110CBC42">
    <w:name w:val="4694AEB975C74A26B98944922110CBC42"/>
    <w:rsid w:val="00466BA7"/>
    <w:pPr>
      <w:spacing w:after="0" w:line="240" w:lineRule="auto"/>
    </w:pPr>
    <w:rPr>
      <w:rFonts w:ascii="Calibri" w:eastAsia="Times New Roman" w:hAnsi="Calibri" w:cs="Times New Roman"/>
      <w:szCs w:val="20"/>
    </w:rPr>
  </w:style>
  <w:style w:type="paragraph" w:customStyle="1" w:styleId="B5AE5BF24ADD423291120F385DF812CE2">
    <w:name w:val="B5AE5BF24ADD423291120F385DF812CE2"/>
    <w:rsid w:val="00466BA7"/>
    <w:pPr>
      <w:spacing w:after="0" w:line="240" w:lineRule="auto"/>
    </w:pPr>
    <w:rPr>
      <w:rFonts w:ascii="Calibri" w:eastAsia="Times New Roman" w:hAnsi="Calibri" w:cs="Times New Roman"/>
      <w:szCs w:val="20"/>
    </w:rPr>
  </w:style>
  <w:style w:type="paragraph" w:customStyle="1" w:styleId="CE55172E72EA40E489A06FEC9B6DA21C2">
    <w:name w:val="CE55172E72EA40E489A06FEC9B6DA21C2"/>
    <w:rsid w:val="00466BA7"/>
    <w:pPr>
      <w:spacing w:after="0" w:line="240" w:lineRule="auto"/>
    </w:pPr>
    <w:rPr>
      <w:rFonts w:ascii="Calibri" w:eastAsia="Times New Roman" w:hAnsi="Calibri" w:cs="Times New Roman"/>
      <w:szCs w:val="20"/>
    </w:rPr>
  </w:style>
  <w:style w:type="paragraph" w:customStyle="1" w:styleId="0472787897B64F7997E74F5987F915C92">
    <w:name w:val="0472787897B64F7997E74F5987F915C92"/>
    <w:rsid w:val="00466BA7"/>
    <w:pPr>
      <w:spacing w:after="0" w:line="240" w:lineRule="auto"/>
    </w:pPr>
    <w:rPr>
      <w:rFonts w:ascii="Calibri" w:eastAsia="Times New Roman" w:hAnsi="Calibri" w:cs="Times New Roman"/>
      <w:szCs w:val="20"/>
    </w:rPr>
  </w:style>
  <w:style w:type="paragraph" w:customStyle="1" w:styleId="885CF57048964BE7A2EE97EC21D8214A2">
    <w:name w:val="885CF57048964BE7A2EE97EC21D8214A2"/>
    <w:rsid w:val="00466BA7"/>
    <w:pPr>
      <w:spacing w:after="0" w:line="240" w:lineRule="auto"/>
    </w:pPr>
    <w:rPr>
      <w:rFonts w:ascii="Calibri" w:eastAsia="Times New Roman" w:hAnsi="Calibri" w:cs="Times New Roman"/>
      <w:szCs w:val="20"/>
    </w:rPr>
  </w:style>
  <w:style w:type="paragraph" w:customStyle="1" w:styleId="F4E9B49D17DB4985BA315152F10BEC9F2">
    <w:name w:val="F4E9B49D17DB4985BA315152F10BEC9F2"/>
    <w:rsid w:val="00466BA7"/>
    <w:pPr>
      <w:spacing w:after="0" w:line="240" w:lineRule="auto"/>
    </w:pPr>
    <w:rPr>
      <w:rFonts w:ascii="Calibri" w:eastAsia="Times New Roman" w:hAnsi="Calibri" w:cs="Times New Roman"/>
      <w:szCs w:val="20"/>
    </w:rPr>
  </w:style>
  <w:style w:type="paragraph" w:customStyle="1" w:styleId="4E3398A7CDDB4673935638A7E229869B1">
    <w:name w:val="4E3398A7CDDB4673935638A7E229869B1"/>
    <w:rsid w:val="00466BA7"/>
    <w:pPr>
      <w:spacing w:after="0" w:line="240" w:lineRule="auto"/>
    </w:pPr>
    <w:rPr>
      <w:rFonts w:ascii="Calibri" w:eastAsia="Times New Roman" w:hAnsi="Calibri" w:cs="Times New Roman"/>
      <w:szCs w:val="20"/>
    </w:rPr>
  </w:style>
  <w:style w:type="paragraph" w:customStyle="1" w:styleId="8FBA0293B79543ADAC3138E127954B091">
    <w:name w:val="8FBA0293B79543ADAC3138E127954B091"/>
    <w:rsid w:val="00466BA7"/>
    <w:pPr>
      <w:spacing w:after="0" w:line="240" w:lineRule="auto"/>
    </w:pPr>
    <w:rPr>
      <w:rFonts w:ascii="Calibri" w:eastAsia="Times New Roman" w:hAnsi="Calibri" w:cs="Times New Roman"/>
      <w:szCs w:val="20"/>
    </w:rPr>
  </w:style>
  <w:style w:type="paragraph" w:customStyle="1" w:styleId="6534674D3957448BBB803255B73EE7681">
    <w:name w:val="6534674D3957448BBB803255B73EE7681"/>
    <w:rsid w:val="00466BA7"/>
    <w:pPr>
      <w:spacing w:after="0" w:line="240" w:lineRule="auto"/>
    </w:pPr>
    <w:rPr>
      <w:rFonts w:ascii="Calibri" w:eastAsia="Times New Roman" w:hAnsi="Calibri" w:cs="Times New Roman"/>
      <w:szCs w:val="20"/>
    </w:rPr>
  </w:style>
  <w:style w:type="paragraph" w:customStyle="1" w:styleId="EBBA16A838794E0B9CC76B1BE294E8EE1">
    <w:name w:val="EBBA16A838794E0B9CC76B1BE294E8EE1"/>
    <w:rsid w:val="00466BA7"/>
    <w:pPr>
      <w:spacing w:after="0" w:line="240" w:lineRule="auto"/>
    </w:pPr>
    <w:rPr>
      <w:rFonts w:ascii="Calibri" w:eastAsia="Times New Roman" w:hAnsi="Calibri" w:cs="Times New Roman"/>
      <w:szCs w:val="20"/>
    </w:rPr>
  </w:style>
  <w:style w:type="paragraph" w:customStyle="1" w:styleId="8F6FAE8D3BF74C34BA8E08E8F28305041">
    <w:name w:val="8F6FAE8D3BF74C34BA8E08E8F28305041"/>
    <w:rsid w:val="00466BA7"/>
    <w:pPr>
      <w:spacing w:after="0" w:line="240" w:lineRule="auto"/>
    </w:pPr>
    <w:rPr>
      <w:rFonts w:ascii="Calibri" w:eastAsia="Times New Roman" w:hAnsi="Calibri" w:cs="Times New Roman"/>
      <w:szCs w:val="20"/>
    </w:rPr>
  </w:style>
  <w:style w:type="paragraph" w:customStyle="1" w:styleId="6844E6C51E54499782D12DEA9C86CFEE1">
    <w:name w:val="6844E6C51E54499782D12DEA9C86CFEE1"/>
    <w:rsid w:val="00466BA7"/>
    <w:pPr>
      <w:spacing w:after="0" w:line="240" w:lineRule="auto"/>
    </w:pPr>
    <w:rPr>
      <w:rFonts w:ascii="Calibri" w:eastAsia="Times New Roman" w:hAnsi="Calibri" w:cs="Times New Roman"/>
      <w:szCs w:val="20"/>
    </w:rPr>
  </w:style>
  <w:style w:type="paragraph" w:customStyle="1" w:styleId="6CBFCE6F207447D880FE182B9FD2A3A71">
    <w:name w:val="6CBFCE6F207447D880FE182B9FD2A3A71"/>
    <w:rsid w:val="00466BA7"/>
    <w:pPr>
      <w:spacing w:after="0" w:line="240" w:lineRule="auto"/>
    </w:pPr>
    <w:rPr>
      <w:rFonts w:ascii="Calibri" w:eastAsia="Times New Roman" w:hAnsi="Calibri" w:cs="Times New Roman"/>
      <w:szCs w:val="20"/>
    </w:rPr>
  </w:style>
  <w:style w:type="paragraph" w:customStyle="1" w:styleId="AABBC3209DA64858A0962920662472111">
    <w:name w:val="AABBC3209DA64858A0962920662472111"/>
    <w:rsid w:val="00466BA7"/>
    <w:pPr>
      <w:spacing w:after="0" w:line="240" w:lineRule="auto"/>
    </w:pPr>
    <w:rPr>
      <w:rFonts w:ascii="Calibri" w:eastAsia="Times New Roman" w:hAnsi="Calibri" w:cs="Times New Roman"/>
      <w:szCs w:val="20"/>
    </w:rPr>
  </w:style>
  <w:style w:type="paragraph" w:customStyle="1" w:styleId="EF322435E95E45F586CC963DC8236755">
    <w:name w:val="EF322435E95E45F586CC963DC8236755"/>
    <w:rsid w:val="00466BA7"/>
  </w:style>
  <w:style w:type="paragraph" w:customStyle="1" w:styleId="C93F8A6AE87D4F9F8AFFDA507230A242">
    <w:name w:val="C93F8A6AE87D4F9F8AFFDA507230A242"/>
    <w:rsid w:val="00466BA7"/>
  </w:style>
  <w:style w:type="paragraph" w:customStyle="1" w:styleId="D474BB202D7A441698BF0B9DF6BA7BA0">
    <w:name w:val="D474BB202D7A441698BF0B9DF6BA7BA0"/>
    <w:rsid w:val="00466BA7"/>
  </w:style>
  <w:style w:type="paragraph" w:customStyle="1" w:styleId="90EE6EFB509041129935512027A7352B">
    <w:name w:val="90EE6EFB509041129935512027A7352B"/>
    <w:rsid w:val="00466BA7"/>
  </w:style>
  <w:style w:type="paragraph" w:customStyle="1" w:styleId="1B7D25C7D7E94B8E921AF1E1FFA2D7F3">
    <w:name w:val="1B7D25C7D7E94B8E921AF1E1FFA2D7F3"/>
    <w:rsid w:val="00466BA7"/>
  </w:style>
  <w:style w:type="paragraph" w:customStyle="1" w:styleId="14E482E4F93E4004A2ADC1567F921E16">
    <w:name w:val="14E482E4F93E4004A2ADC1567F921E16"/>
    <w:rsid w:val="00466BA7"/>
  </w:style>
  <w:style w:type="paragraph" w:customStyle="1" w:styleId="11292621A2EF4B6FB9970F88A4656808">
    <w:name w:val="11292621A2EF4B6FB9970F88A4656808"/>
    <w:rsid w:val="00466BA7"/>
  </w:style>
  <w:style w:type="paragraph" w:customStyle="1" w:styleId="66EBBE02BF904362AA514E14557AB796">
    <w:name w:val="66EBBE02BF904362AA514E14557AB796"/>
    <w:rsid w:val="00466BA7"/>
  </w:style>
  <w:style w:type="paragraph" w:customStyle="1" w:styleId="37E5AFA5CD894DE3801FF726DEED81FC">
    <w:name w:val="37E5AFA5CD894DE3801FF726DEED81FC"/>
    <w:rsid w:val="00466BA7"/>
  </w:style>
  <w:style w:type="paragraph" w:customStyle="1" w:styleId="B15A4D2EBB594FDCB085894FB8A46E812">
    <w:name w:val="B15A4D2EBB594FDCB085894FB8A46E812"/>
    <w:rsid w:val="00466BA7"/>
    <w:pPr>
      <w:spacing w:after="0" w:line="240" w:lineRule="auto"/>
    </w:pPr>
    <w:rPr>
      <w:rFonts w:ascii="Calibri" w:eastAsia="Times New Roman" w:hAnsi="Calibri" w:cs="Times New Roman"/>
      <w:szCs w:val="20"/>
    </w:rPr>
  </w:style>
  <w:style w:type="paragraph" w:customStyle="1" w:styleId="B204F6AC628A4243AF231E20876A21013">
    <w:name w:val="B204F6AC628A4243AF231E20876A21013"/>
    <w:rsid w:val="00466BA7"/>
    <w:pPr>
      <w:spacing w:after="0" w:line="240" w:lineRule="auto"/>
    </w:pPr>
    <w:rPr>
      <w:rFonts w:ascii="Calibri" w:eastAsia="Times New Roman" w:hAnsi="Calibri" w:cs="Times New Roman"/>
      <w:szCs w:val="20"/>
    </w:rPr>
  </w:style>
  <w:style w:type="paragraph" w:customStyle="1" w:styleId="E2972BE6CAC04BB8AF243D42B7E100633">
    <w:name w:val="E2972BE6CAC04BB8AF243D42B7E100633"/>
    <w:rsid w:val="00466BA7"/>
    <w:pPr>
      <w:spacing w:after="0" w:line="240" w:lineRule="auto"/>
    </w:pPr>
    <w:rPr>
      <w:rFonts w:ascii="Calibri" w:eastAsia="Times New Roman" w:hAnsi="Calibri" w:cs="Times New Roman"/>
      <w:szCs w:val="20"/>
    </w:rPr>
  </w:style>
  <w:style w:type="paragraph" w:customStyle="1" w:styleId="515A924C5CB448A99A9A0E3E6B448AA53">
    <w:name w:val="515A924C5CB448A99A9A0E3E6B448AA53"/>
    <w:rsid w:val="00466BA7"/>
    <w:pPr>
      <w:spacing w:after="0" w:line="240" w:lineRule="auto"/>
    </w:pPr>
    <w:rPr>
      <w:rFonts w:ascii="Calibri" w:eastAsia="Times New Roman" w:hAnsi="Calibri" w:cs="Times New Roman"/>
      <w:szCs w:val="20"/>
    </w:rPr>
  </w:style>
  <w:style w:type="paragraph" w:customStyle="1" w:styleId="4694AEB975C74A26B98944922110CBC43">
    <w:name w:val="4694AEB975C74A26B98944922110CBC43"/>
    <w:rsid w:val="00466BA7"/>
    <w:pPr>
      <w:spacing w:after="0" w:line="240" w:lineRule="auto"/>
    </w:pPr>
    <w:rPr>
      <w:rFonts w:ascii="Calibri" w:eastAsia="Times New Roman" w:hAnsi="Calibri" w:cs="Times New Roman"/>
      <w:szCs w:val="20"/>
    </w:rPr>
  </w:style>
  <w:style w:type="paragraph" w:customStyle="1" w:styleId="B5AE5BF24ADD423291120F385DF812CE3">
    <w:name w:val="B5AE5BF24ADD423291120F385DF812CE3"/>
    <w:rsid w:val="00466BA7"/>
    <w:pPr>
      <w:spacing w:after="0" w:line="240" w:lineRule="auto"/>
    </w:pPr>
    <w:rPr>
      <w:rFonts w:ascii="Calibri" w:eastAsia="Times New Roman" w:hAnsi="Calibri" w:cs="Times New Roman"/>
      <w:szCs w:val="20"/>
    </w:rPr>
  </w:style>
  <w:style w:type="paragraph" w:customStyle="1" w:styleId="CE55172E72EA40E489A06FEC9B6DA21C3">
    <w:name w:val="CE55172E72EA40E489A06FEC9B6DA21C3"/>
    <w:rsid w:val="00466BA7"/>
    <w:pPr>
      <w:spacing w:after="0" w:line="240" w:lineRule="auto"/>
    </w:pPr>
    <w:rPr>
      <w:rFonts w:ascii="Calibri" w:eastAsia="Times New Roman" w:hAnsi="Calibri" w:cs="Times New Roman"/>
      <w:szCs w:val="20"/>
    </w:rPr>
  </w:style>
  <w:style w:type="paragraph" w:customStyle="1" w:styleId="EF322435E95E45F586CC963DC82367551">
    <w:name w:val="EF322435E95E45F586CC963DC82367551"/>
    <w:rsid w:val="00466BA7"/>
    <w:pPr>
      <w:spacing w:after="0" w:line="240" w:lineRule="auto"/>
    </w:pPr>
    <w:rPr>
      <w:rFonts w:ascii="Calibri" w:eastAsia="Times New Roman" w:hAnsi="Calibri" w:cs="Times New Roman"/>
      <w:szCs w:val="20"/>
    </w:rPr>
  </w:style>
  <w:style w:type="paragraph" w:customStyle="1" w:styleId="D474BB202D7A441698BF0B9DF6BA7BA01">
    <w:name w:val="D474BB202D7A441698BF0B9DF6BA7BA01"/>
    <w:rsid w:val="00466BA7"/>
    <w:pPr>
      <w:spacing w:after="0" w:line="240" w:lineRule="auto"/>
    </w:pPr>
    <w:rPr>
      <w:rFonts w:ascii="Calibri" w:eastAsia="Times New Roman" w:hAnsi="Calibri" w:cs="Times New Roman"/>
      <w:szCs w:val="20"/>
    </w:rPr>
  </w:style>
  <w:style w:type="paragraph" w:customStyle="1" w:styleId="1B7D25C7D7E94B8E921AF1E1FFA2D7F31">
    <w:name w:val="1B7D25C7D7E94B8E921AF1E1FFA2D7F31"/>
    <w:rsid w:val="00466BA7"/>
    <w:pPr>
      <w:spacing w:after="0" w:line="240" w:lineRule="auto"/>
    </w:pPr>
    <w:rPr>
      <w:rFonts w:ascii="Calibri" w:eastAsia="Times New Roman" w:hAnsi="Calibri" w:cs="Times New Roman"/>
      <w:szCs w:val="20"/>
    </w:rPr>
  </w:style>
  <w:style w:type="paragraph" w:customStyle="1" w:styleId="11292621A2EF4B6FB9970F88A46568081">
    <w:name w:val="11292621A2EF4B6FB9970F88A46568081"/>
    <w:rsid w:val="00466BA7"/>
    <w:pPr>
      <w:spacing w:after="0" w:line="240" w:lineRule="auto"/>
    </w:pPr>
    <w:rPr>
      <w:rFonts w:ascii="Calibri" w:eastAsia="Times New Roman" w:hAnsi="Calibri" w:cs="Times New Roman"/>
      <w:szCs w:val="20"/>
    </w:rPr>
  </w:style>
  <w:style w:type="paragraph" w:customStyle="1" w:styleId="8FBA0293B79543ADAC3138E127954B092">
    <w:name w:val="8FBA0293B79543ADAC3138E127954B092"/>
    <w:rsid w:val="00466BA7"/>
    <w:pPr>
      <w:spacing w:after="0" w:line="240" w:lineRule="auto"/>
    </w:pPr>
    <w:rPr>
      <w:rFonts w:ascii="Calibri" w:eastAsia="Times New Roman" w:hAnsi="Calibri" w:cs="Times New Roman"/>
      <w:szCs w:val="20"/>
    </w:rPr>
  </w:style>
  <w:style w:type="paragraph" w:customStyle="1" w:styleId="6534674D3957448BBB803255B73EE7682">
    <w:name w:val="6534674D3957448BBB803255B73EE7682"/>
    <w:rsid w:val="00466BA7"/>
    <w:pPr>
      <w:spacing w:after="0" w:line="240" w:lineRule="auto"/>
    </w:pPr>
    <w:rPr>
      <w:rFonts w:ascii="Calibri" w:eastAsia="Times New Roman" w:hAnsi="Calibri" w:cs="Times New Roman"/>
      <w:szCs w:val="20"/>
    </w:rPr>
  </w:style>
  <w:style w:type="paragraph" w:customStyle="1" w:styleId="C93F8A6AE87D4F9F8AFFDA507230A2421">
    <w:name w:val="C93F8A6AE87D4F9F8AFFDA507230A2421"/>
    <w:rsid w:val="00466BA7"/>
    <w:pPr>
      <w:spacing w:after="0" w:line="240" w:lineRule="auto"/>
    </w:pPr>
    <w:rPr>
      <w:rFonts w:ascii="Calibri" w:eastAsia="Times New Roman" w:hAnsi="Calibri" w:cs="Times New Roman"/>
      <w:szCs w:val="20"/>
    </w:rPr>
  </w:style>
  <w:style w:type="paragraph" w:customStyle="1" w:styleId="90EE6EFB509041129935512027A7352B1">
    <w:name w:val="90EE6EFB509041129935512027A7352B1"/>
    <w:rsid w:val="00466BA7"/>
    <w:pPr>
      <w:spacing w:after="0" w:line="240" w:lineRule="auto"/>
    </w:pPr>
    <w:rPr>
      <w:rFonts w:ascii="Calibri" w:eastAsia="Times New Roman" w:hAnsi="Calibri" w:cs="Times New Roman"/>
      <w:szCs w:val="20"/>
    </w:rPr>
  </w:style>
  <w:style w:type="paragraph" w:customStyle="1" w:styleId="14E482E4F93E4004A2ADC1567F921E161">
    <w:name w:val="14E482E4F93E4004A2ADC1567F921E161"/>
    <w:rsid w:val="00466BA7"/>
    <w:pPr>
      <w:spacing w:after="0" w:line="240" w:lineRule="auto"/>
    </w:pPr>
    <w:rPr>
      <w:rFonts w:ascii="Calibri" w:eastAsia="Times New Roman" w:hAnsi="Calibri" w:cs="Times New Roman"/>
      <w:szCs w:val="20"/>
    </w:rPr>
  </w:style>
  <w:style w:type="paragraph" w:customStyle="1" w:styleId="66EBBE02BF904362AA514E14557AB7961">
    <w:name w:val="66EBBE02BF904362AA514E14557AB7961"/>
    <w:rsid w:val="00466BA7"/>
    <w:pPr>
      <w:spacing w:after="0" w:line="240" w:lineRule="auto"/>
    </w:pPr>
    <w:rPr>
      <w:rFonts w:ascii="Calibri" w:eastAsia="Times New Roman" w:hAnsi="Calibri" w:cs="Times New Roman"/>
      <w:szCs w:val="20"/>
    </w:rPr>
  </w:style>
  <w:style w:type="paragraph" w:customStyle="1" w:styleId="37E5AFA5CD894DE3801FF726DEED81FC1">
    <w:name w:val="37E5AFA5CD894DE3801FF726DEED81FC1"/>
    <w:rsid w:val="00466BA7"/>
    <w:pPr>
      <w:spacing w:after="0" w:line="240" w:lineRule="auto"/>
    </w:pPr>
    <w:rPr>
      <w:rFonts w:ascii="Calibri" w:eastAsia="Times New Roman" w:hAnsi="Calibri" w:cs="Times New Roman"/>
      <w:szCs w:val="20"/>
    </w:rPr>
  </w:style>
  <w:style w:type="paragraph" w:customStyle="1" w:styleId="B15A4D2EBB594FDCB085894FB8A46E813">
    <w:name w:val="B15A4D2EBB594FDCB085894FB8A46E813"/>
    <w:rsid w:val="00466BA7"/>
    <w:pPr>
      <w:spacing w:after="0" w:line="240" w:lineRule="auto"/>
    </w:pPr>
    <w:rPr>
      <w:rFonts w:ascii="Calibri" w:eastAsia="Times New Roman" w:hAnsi="Calibri" w:cs="Times New Roman"/>
      <w:szCs w:val="20"/>
    </w:rPr>
  </w:style>
  <w:style w:type="paragraph" w:customStyle="1" w:styleId="B204F6AC628A4243AF231E20876A21014">
    <w:name w:val="B204F6AC628A4243AF231E20876A21014"/>
    <w:rsid w:val="00466BA7"/>
    <w:pPr>
      <w:spacing w:after="0" w:line="240" w:lineRule="auto"/>
    </w:pPr>
    <w:rPr>
      <w:rFonts w:ascii="Calibri" w:eastAsia="Times New Roman" w:hAnsi="Calibri" w:cs="Times New Roman"/>
      <w:szCs w:val="20"/>
    </w:rPr>
  </w:style>
  <w:style w:type="paragraph" w:customStyle="1" w:styleId="E2972BE6CAC04BB8AF243D42B7E100634">
    <w:name w:val="E2972BE6CAC04BB8AF243D42B7E100634"/>
    <w:rsid w:val="00466BA7"/>
    <w:pPr>
      <w:spacing w:after="0" w:line="240" w:lineRule="auto"/>
    </w:pPr>
    <w:rPr>
      <w:rFonts w:ascii="Calibri" w:eastAsia="Times New Roman" w:hAnsi="Calibri" w:cs="Times New Roman"/>
      <w:szCs w:val="20"/>
    </w:rPr>
  </w:style>
  <w:style w:type="paragraph" w:customStyle="1" w:styleId="515A924C5CB448A99A9A0E3E6B448AA54">
    <w:name w:val="515A924C5CB448A99A9A0E3E6B448AA54"/>
    <w:rsid w:val="00466BA7"/>
    <w:pPr>
      <w:spacing w:after="0" w:line="240" w:lineRule="auto"/>
    </w:pPr>
    <w:rPr>
      <w:rFonts w:ascii="Calibri" w:eastAsia="Times New Roman" w:hAnsi="Calibri" w:cs="Times New Roman"/>
      <w:szCs w:val="20"/>
    </w:rPr>
  </w:style>
  <w:style w:type="paragraph" w:customStyle="1" w:styleId="4694AEB975C74A26B98944922110CBC44">
    <w:name w:val="4694AEB975C74A26B98944922110CBC44"/>
    <w:rsid w:val="00466BA7"/>
    <w:pPr>
      <w:spacing w:after="0" w:line="240" w:lineRule="auto"/>
    </w:pPr>
    <w:rPr>
      <w:rFonts w:ascii="Calibri" w:eastAsia="Times New Roman" w:hAnsi="Calibri" w:cs="Times New Roman"/>
      <w:szCs w:val="20"/>
    </w:rPr>
  </w:style>
  <w:style w:type="paragraph" w:customStyle="1" w:styleId="B5AE5BF24ADD423291120F385DF812CE4">
    <w:name w:val="B5AE5BF24ADD423291120F385DF812CE4"/>
    <w:rsid w:val="00466BA7"/>
    <w:pPr>
      <w:spacing w:after="0" w:line="240" w:lineRule="auto"/>
    </w:pPr>
    <w:rPr>
      <w:rFonts w:ascii="Calibri" w:eastAsia="Times New Roman" w:hAnsi="Calibri" w:cs="Times New Roman"/>
      <w:szCs w:val="20"/>
    </w:rPr>
  </w:style>
  <w:style w:type="paragraph" w:customStyle="1" w:styleId="CE55172E72EA40E489A06FEC9B6DA21C4">
    <w:name w:val="CE55172E72EA40E489A06FEC9B6DA21C4"/>
    <w:rsid w:val="00466BA7"/>
    <w:pPr>
      <w:spacing w:after="0" w:line="240" w:lineRule="auto"/>
    </w:pPr>
    <w:rPr>
      <w:rFonts w:ascii="Calibri" w:eastAsia="Times New Roman" w:hAnsi="Calibri" w:cs="Times New Roman"/>
      <w:szCs w:val="20"/>
    </w:rPr>
  </w:style>
  <w:style w:type="paragraph" w:customStyle="1" w:styleId="EF322435E95E45F586CC963DC82367552">
    <w:name w:val="EF322435E95E45F586CC963DC82367552"/>
    <w:rsid w:val="00466BA7"/>
    <w:pPr>
      <w:spacing w:after="0" w:line="240" w:lineRule="auto"/>
    </w:pPr>
    <w:rPr>
      <w:rFonts w:ascii="Calibri" w:eastAsia="Times New Roman" w:hAnsi="Calibri" w:cs="Times New Roman"/>
      <w:szCs w:val="20"/>
    </w:rPr>
  </w:style>
  <w:style w:type="paragraph" w:customStyle="1" w:styleId="D474BB202D7A441698BF0B9DF6BA7BA02">
    <w:name w:val="D474BB202D7A441698BF0B9DF6BA7BA02"/>
    <w:rsid w:val="00466BA7"/>
    <w:pPr>
      <w:spacing w:after="0" w:line="240" w:lineRule="auto"/>
    </w:pPr>
    <w:rPr>
      <w:rFonts w:ascii="Calibri" w:eastAsia="Times New Roman" w:hAnsi="Calibri" w:cs="Times New Roman"/>
      <w:szCs w:val="20"/>
    </w:rPr>
  </w:style>
  <w:style w:type="paragraph" w:customStyle="1" w:styleId="1B7D25C7D7E94B8E921AF1E1FFA2D7F32">
    <w:name w:val="1B7D25C7D7E94B8E921AF1E1FFA2D7F32"/>
    <w:rsid w:val="00466BA7"/>
    <w:pPr>
      <w:spacing w:after="0" w:line="240" w:lineRule="auto"/>
    </w:pPr>
    <w:rPr>
      <w:rFonts w:ascii="Calibri" w:eastAsia="Times New Roman" w:hAnsi="Calibri" w:cs="Times New Roman"/>
      <w:szCs w:val="20"/>
    </w:rPr>
  </w:style>
  <w:style w:type="paragraph" w:customStyle="1" w:styleId="11292621A2EF4B6FB9970F88A46568082">
    <w:name w:val="11292621A2EF4B6FB9970F88A46568082"/>
    <w:rsid w:val="00466BA7"/>
    <w:pPr>
      <w:spacing w:after="0" w:line="240" w:lineRule="auto"/>
    </w:pPr>
    <w:rPr>
      <w:rFonts w:ascii="Calibri" w:eastAsia="Times New Roman" w:hAnsi="Calibri" w:cs="Times New Roman"/>
      <w:szCs w:val="20"/>
    </w:rPr>
  </w:style>
  <w:style w:type="paragraph" w:customStyle="1" w:styleId="8FBA0293B79543ADAC3138E127954B093">
    <w:name w:val="8FBA0293B79543ADAC3138E127954B093"/>
    <w:rsid w:val="00466BA7"/>
    <w:pPr>
      <w:spacing w:after="0" w:line="240" w:lineRule="auto"/>
    </w:pPr>
    <w:rPr>
      <w:rFonts w:ascii="Calibri" w:eastAsia="Times New Roman" w:hAnsi="Calibri" w:cs="Times New Roman"/>
      <w:szCs w:val="20"/>
    </w:rPr>
  </w:style>
  <w:style w:type="paragraph" w:customStyle="1" w:styleId="6534674D3957448BBB803255B73EE7683">
    <w:name w:val="6534674D3957448BBB803255B73EE7683"/>
    <w:rsid w:val="00466BA7"/>
    <w:pPr>
      <w:spacing w:after="0" w:line="240" w:lineRule="auto"/>
    </w:pPr>
    <w:rPr>
      <w:rFonts w:ascii="Calibri" w:eastAsia="Times New Roman" w:hAnsi="Calibri" w:cs="Times New Roman"/>
      <w:szCs w:val="20"/>
    </w:rPr>
  </w:style>
  <w:style w:type="paragraph" w:customStyle="1" w:styleId="C93F8A6AE87D4F9F8AFFDA507230A2422">
    <w:name w:val="C93F8A6AE87D4F9F8AFFDA507230A2422"/>
    <w:rsid w:val="00466BA7"/>
    <w:pPr>
      <w:spacing w:after="0" w:line="240" w:lineRule="auto"/>
    </w:pPr>
    <w:rPr>
      <w:rFonts w:ascii="Calibri" w:eastAsia="Times New Roman" w:hAnsi="Calibri" w:cs="Times New Roman"/>
      <w:szCs w:val="20"/>
    </w:rPr>
  </w:style>
  <w:style w:type="paragraph" w:customStyle="1" w:styleId="90EE6EFB509041129935512027A7352B2">
    <w:name w:val="90EE6EFB509041129935512027A7352B2"/>
    <w:rsid w:val="00466BA7"/>
    <w:pPr>
      <w:spacing w:after="0" w:line="240" w:lineRule="auto"/>
    </w:pPr>
    <w:rPr>
      <w:rFonts w:ascii="Calibri" w:eastAsia="Times New Roman" w:hAnsi="Calibri" w:cs="Times New Roman"/>
      <w:szCs w:val="20"/>
    </w:rPr>
  </w:style>
  <w:style w:type="paragraph" w:customStyle="1" w:styleId="14E482E4F93E4004A2ADC1567F921E162">
    <w:name w:val="14E482E4F93E4004A2ADC1567F921E162"/>
    <w:rsid w:val="00466BA7"/>
    <w:pPr>
      <w:spacing w:after="0" w:line="240" w:lineRule="auto"/>
    </w:pPr>
    <w:rPr>
      <w:rFonts w:ascii="Calibri" w:eastAsia="Times New Roman" w:hAnsi="Calibri" w:cs="Times New Roman"/>
      <w:szCs w:val="20"/>
    </w:rPr>
  </w:style>
  <w:style w:type="paragraph" w:customStyle="1" w:styleId="66EBBE02BF904362AA514E14557AB7962">
    <w:name w:val="66EBBE02BF904362AA514E14557AB7962"/>
    <w:rsid w:val="00466BA7"/>
    <w:pPr>
      <w:spacing w:after="0" w:line="240" w:lineRule="auto"/>
    </w:pPr>
    <w:rPr>
      <w:rFonts w:ascii="Calibri" w:eastAsia="Times New Roman" w:hAnsi="Calibri" w:cs="Times New Roman"/>
      <w:szCs w:val="20"/>
    </w:rPr>
  </w:style>
  <w:style w:type="paragraph" w:customStyle="1" w:styleId="37E5AFA5CD894DE3801FF726DEED81FC2">
    <w:name w:val="37E5AFA5CD894DE3801FF726DEED81FC2"/>
    <w:rsid w:val="00466BA7"/>
    <w:pPr>
      <w:spacing w:after="0" w:line="240" w:lineRule="auto"/>
    </w:pPr>
    <w:rPr>
      <w:rFonts w:ascii="Calibri" w:eastAsia="Times New Roman" w:hAnsi="Calibri" w:cs="Times New Roman"/>
      <w:szCs w:val="20"/>
    </w:rPr>
  </w:style>
  <w:style w:type="paragraph" w:customStyle="1" w:styleId="F05696608F9A4FC0A82385E80392F682">
    <w:name w:val="F05696608F9A4FC0A82385E80392F682"/>
    <w:rsid w:val="00466BA7"/>
  </w:style>
  <w:style w:type="paragraph" w:customStyle="1" w:styleId="28E38BE979ED45A0A49E33297A7F9F57">
    <w:name w:val="28E38BE979ED45A0A49E33297A7F9F57"/>
    <w:rsid w:val="00466BA7"/>
  </w:style>
  <w:style w:type="paragraph" w:customStyle="1" w:styleId="B4B7D69543AF452CB72630BDB0B712F6">
    <w:name w:val="B4B7D69543AF452CB72630BDB0B712F6"/>
    <w:rsid w:val="00466BA7"/>
  </w:style>
  <w:style w:type="paragraph" w:customStyle="1" w:styleId="95845867C1CB4904AAC77A3EF59501A3">
    <w:name w:val="95845867C1CB4904AAC77A3EF59501A3"/>
    <w:rsid w:val="00466BA7"/>
  </w:style>
  <w:style w:type="paragraph" w:customStyle="1" w:styleId="F343EDA17E174A6A919D961E93567F62">
    <w:name w:val="F343EDA17E174A6A919D961E93567F62"/>
    <w:rsid w:val="00466BA7"/>
  </w:style>
  <w:style w:type="paragraph" w:customStyle="1" w:styleId="03C2BD8378BF4AE4A12FC474043F1532">
    <w:name w:val="03C2BD8378BF4AE4A12FC474043F1532"/>
    <w:rsid w:val="00466BA7"/>
  </w:style>
  <w:style w:type="paragraph" w:customStyle="1" w:styleId="A3F429463BC84A7C81D7AC8711E4D783">
    <w:name w:val="A3F429463BC84A7C81D7AC8711E4D783"/>
    <w:rsid w:val="00466BA7"/>
  </w:style>
  <w:style w:type="paragraph" w:customStyle="1" w:styleId="6788597AF3E8499C961E3718A24AC5A1">
    <w:name w:val="6788597AF3E8499C961E3718A24AC5A1"/>
    <w:rsid w:val="00466BA7"/>
  </w:style>
  <w:style w:type="paragraph" w:customStyle="1" w:styleId="54BB8D78FA1E48FA962F1089A1DC9D12">
    <w:name w:val="54BB8D78FA1E48FA962F1089A1DC9D12"/>
    <w:rsid w:val="00466BA7"/>
  </w:style>
  <w:style w:type="paragraph" w:customStyle="1" w:styleId="D46C1738F7F4469AA44CBF068677F1FF">
    <w:name w:val="D46C1738F7F4469AA44CBF068677F1FF"/>
    <w:rsid w:val="00466BA7"/>
  </w:style>
  <w:style w:type="paragraph" w:customStyle="1" w:styleId="F7D77F34CC024A80BD99DC12388DB111">
    <w:name w:val="F7D77F34CC024A80BD99DC12388DB111"/>
    <w:rsid w:val="00466BA7"/>
  </w:style>
  <w:style w:type="paragraph" w:customStyle="1" w:styleId="B445154666E0448DA2BAAEF8D191105A">
    <w:name w:val="B445154666E0448DA2BAAEF8D191105A"/>
    <w:rsid w:val="00466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E171-5C6F-4C1D-9AAA-D78AFA0BF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Dokumentenvorlage DIN A 4 hoch</Template>
  <TotalTime>0</TotalTime>
  <Pages>2</Pages>
  <Words>735</Words>
  <Characters>4993</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An</vt:lpstr>
    </vt:vector>
  </TitlesOfParts>
  <Company>ADAC e.V.</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Bunge, Julia</dc:creator>
  <cp:lastModifiedBy>Thomas Möbius</cp:lastModifiedBy>
  <cp:revision>2</cp:revision>
  <cp:lastPrinted>2018-04-09T08:59:00Z</cp:lastPrinted>
  <dcterms:created xsi:type="dcterms:W3CDTF">2020-09-04T07:47:00Z</dcterms:created>
  <dcterms:modified xsi:type="dcterms:W3CDTF">2020-09-04T07:47:00Z</dcterms:modified>
</cp:coreProperties>
</file>